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7AB" w:rsidRDefault="0049039A">
      <w:pPr>
        <w:spacing w:before="4"/>
        <w:rPr>
          <w:rFonts w:ascii="Times New Roman" w:eastAsia="Times New Roman" w:hAnsi="Times New Roman" w:cs="Times New Roman"/>
          <w:sz w:val="6"/>
          <w:szCs w:val="6"/>
        </w:rPr>
      </w:pPr>
      <w:bookmarkStart w:id="0" w:name="_GoBack"/>
      <w:bookmarkEnd w:id="0"/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503305112" behindDoc="1" locked="0" layoutInCell="1" allowOverlap="1">
                <wp:simplePos x="0" y="0"/>
                <wp:positionH relativeFrom="page">
                  <wp:posOffset>2805430</wp:posOffset>
                </wp:positionH>
                <wp:positionV relativeFrom="page">
                  <wp:posOffset>1440815</wp:posOffset>
                </wp:positionV>
                <wp:extent cx="1270" cy="411480"/>
                <wp:effectExtent l="5080" t="12065" r="12700" b="5080"/>
                <wp:wrapNone/>
                <wp:docPr id="55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11480"/>
                          <a:chOff x="4418" y="2269"/>
                          <a:chExt cx="2" cy="648"/>
                        </a:xfrm>
                      </wpg:grpSpPr>
                      <wps:wsp>
                        <wps:cNvPr id="56" name="Freeform 57"/>
                        <wps:cNvSpPr>
                          <a:spLocks/>
                        </wps:cNvSpPr>
                        <wps:spPr bwMode="auto">
                          <a:xfrm>
                            <a:off x="4418" y="2269"/>
                            <a:ext cx="2" cy="648"/>
                          </a:xfrm>
                          <a:custGeom>
                            <a:avLst/>
                            <a:gdLst>
                              <a:gd name="T0" fmla="+- 0 2269 2269"/>
                              <a:gd name="T1" fmla="*/ 2269 h 648"/>
                              <a:gd name="T2" fmla="+- 0 2916 2269"/>
                              <a:gd name="T3" fmla="*/ 2916 h 648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648">
                                <a:moveTo>
                                  <a:pt x="0" y="0"/>
                                </a:moveTo>
                                <a:lnTo>
                                  <a:pt x="0" y="647"/>
                                </a:lnTo>
                              </a:path>
                            </a:pathLst>
                          </a:custGeom>
                          <a:noFill/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6" o:spid="_x0000_s1026" style="position:absolute;margin-left:220.9pt;margin-top:113.45pt;width:.1pt;height:32.4pt;z-index:-11368;mso-position-horizontal-relative:page;mso-position-vertical-relative:page" coordorigin="4418,2269" coordsize="2,6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">
                <v:shape id="Freeform 57" o:spid="_x0000_s1027" style="position:absolute;left:4418;top:2269;width:2;height:648;visibility:visible;mso-wrap-style:square;v-text-anchor:top" coordsize="2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10D8MA&#10;AADbAAAADwAAAGRycy9kb3ducmV2LnhtbESPT2sCMRTE74V+h/AKvRRNLK7K1ii2UOjVv+DtsXnu&#10;Lt28rEm6br+9EQSPw8z8hpkve9uIjnyoHWsYDRUI4sKZmksNu+33YAYiRGSDjWPS8E8Blovnpznm&#10;xl14Td0mliJBOOSooYqxzaUMRUUWw9C1xMk7OW8xJulLaTxeEtw28l2pibRYc1qosKWviorfzZ/V&#10;4Lvz55s97l2pdlk7nh5GmRo3Wr++9KsPEJH6+Ajf2z9GQzaB25f0A+T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h10D8MAAADbAAAADwAAAAAAAAAAAAAAAACYAgAAZHJzL2Rv&#10;d25yZXYueG1sUEsFBgAAAAAEAAQA9QAAAIgDAAAAAA==&#10;" path="m,l,647e" filled="f" strokeweight=".4pt">
                  <v:path arrowok="t" o:connecttype="custom" o:connectlocs="0,2269;0,2916" o:connectangles="0,0"/>
                </v:shape>
                <w10:wrap anchorx="page" anchory="page"/>
              </v:group>
            </w:pict>
          </mc:Fallback>
        </mc:AlternateContent>
      </w:r>
    </w:p>
    <w:p w:rsidR="001D37AB" w:rsidRDefault="0049039A">
      <w:pPr>
        <w:spacing w:line="1021" w:lineRule="exact"/>
        <w:ind w:left="11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19"/>
          <w:sz w:val="20"/>
          <w:szCs w:val="20"/>
          <w:lang w:val="en-AU" w:eastAsia="en-AU"/>
        </w:rPr>
        <mc:AlternateContent>
          <mc:Choice Requires="wpg">
            <w:drawing>
              <wp:inline distT="0" distB="0" distL="0" distR="0">
                <wp:extent cx="6771005" cy="648335"/>
                <wp:effectExtent l="0" t="0" r="1270" b="889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71005" cy="648335"/>
                          <a:chOff x="0" y="0"/>
                          <a:chExt cx="10663" cy="1021"/>
                        </a:xfrm>
                      </wpg:grpSpPr>
                      <wpg:grpSp>
                        <wpg:cNvPr id="2" name="Group 54"/>
                        <wpg:cNvGrpSpPr>
                          <a:grpSpLocks/>
                        </wpg:cNvGrpSpPr>
                        <wpg:grpSpPr bwMode="auto">
                          <a:xfrm>
                            <a:off x="43" y="990"/>
                            <a:ext cx="8639" cy="2"/>
                            <a:chOff x="43" y="990"/>
                            <a:chExt cx="8639" cy="2"/>
                          </a:xfrm>
                        </wpg:grpSpPr>
                        <wps:wsp>
                          <wps:cNvPr id="3" name="Freeform 55"/>
                          <wps:cNvSpPr>
                            <a:spLocks/>
                          </wps:cNvSpPr>
                          <wps:spPr bwMode="auto">
                            <a:xfrm>
                              <a:off x="43" y="990"/>
                              <a:ext cx="8639" cy="2"/>
                            </a:xfrm>
                            <a:custGeom>
                              <a:avLst/>
                              <a:gdLst>
                                <a:gd name="T0" fmla="+- 0 43 43"/>
                                <a:gd name="T1" fmla="*/ T0 w 8639"/>
                                <a:gd name="T2" fmla="+- 0 8682 43"/>
                                <a:gd name="T3" fmla="*/ T2 w 863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639">
                                  <a:moveTo>
                                    <a:pt x="0" y="0"/>
                                  </a:moveTo>
                                  <a:lnTo>
                                    <a:pt x="8639" y="0"/>
                                  </a:lnTo>
                                </a:path>
                              </a:pathLst>
                            </a:custGeom>
                            <a:noFill/>
                            <a:ln w="1778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52"/>
                        <wpg:cNvGrpSpPr>
                          <a:grpSpLocks/>
                        </wpg:cNvGrpSpPr>
                        <wpg:grpSpPr bwMode="auto">
                          <a:xfrm>
                            <a:off x="58" y="112"/>
                            <a:ext cx="2" cy="864"/>
                            <a:chOff x="58" y="112"/>
                            <a:chExt cx="2" cy="864"/>
                          </a:xfrm>
                        </wpg:grpSpPr>
                        <wps:wsp>
                          <wps:cNvPr id="5" name="Freeform 53"/>
                          <wps:cNvSpPr>
                            <a:spLocks/>
                          </wps:cNvSpPr>
                          <wps:spPr bwMode="auto">
                            <a:xfrm>
                              <a:off x="58" y="112"/>
                              <a:ext cx="2" cy="864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864"/>
                                <a:gd name="T2" fmla="+- 0 976 112"/>
                                <a:gd name="T3" fmla="*/ 976 h 86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4">
                                  <a:moveTo>
                                    <a:pt x="0" y="0"/>
                                  </a:moveTo>
                                  <a:lnTo>
                                    <a:pt x="0" y="864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50"/>
                        <wpg:cNvGrpSpPr>
                          <a:grpSpLocks/>
                        </wpg:cNvGrpSpPr>
                        <wpg:grpSpPr bwMode="auto">
                          <a:xfrm>
                            <a:off x="8632" y="97"/>
                            <a:ext cx="50" cy="2"/>
                            <a:chOff x="8632" y="97"/>
                            <a:chExt cx="50" cy="2"/>
                          </a:xfrm>
                        </wpg:grpSpPr>
                        <wps:wsp>
                          <wps:cNvPr id="7" name="Freeform 51"/>
                          <wps:cNvSpPr>
                            <a:spLocks/>
                          </wps:cNvSpPr>
                          <wps:spPr bwMode="auto">
                            <a:xfrm>
                              <a:off x="8632" y="97"/>
                              <a:ext cx="50" cy="2"/>
                            </a:xfrm>
                            <a:custGeom>
                              <a:avLst/>
                              <a:gdLst>
                                <a:gd name="T0" fmla="+- 0 8632 8632"/>
                                <a:gd name="T1" fmla="*/ T0 w 50"/>
                                <a:gd name="T2" fmla="+- 0 8682 8632"/>
                                <a:gd name="T3" fmla="*/ T2 w 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0">
                                  <a:moveTo>
                                    <a:pt x="0" y="0"/>
                                  </a:moveTo>
                                  <a:lnTo>
                                    <a:pt x="50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48"/>
                        <wpg:cNvGrpSpPr>
                          <a:grpSpLocks/>
                        </wpg:cNvGrpSpPr>
                        <wpg:grpSpPr bwMode="auto">
                          <a:xfrm>
                            <a:off x="48" y="82"/>
                            <a:ext cx="2" cy="30"/>
                            <a:chOff x="48" y="82"/>
                            <a:chExt cx="2" cy="30"/>
                          </a:xfrm>
                        </wpg:grpSpPr>
                        <wps:wsp>
                          <wps:cNvPr id="9" name="Freeform 49"/>
                          <wps:cNvSpPr>
                            <a:spLocks/>
                          </wps:cNvSpPr>
                          <wps:spPr bwMode="auto">
                            <a:xfrm>
                              <a:off x="48" y="82"/>
                              <a:ext cx="2" cy="30"/>
                            </a:xfrm>
                            <a:custGeom>
                              <a:avLst/>
                              <a:gdLst>
                                <a:gd name="T0" fmla="+- 0 82 82"/>
                                <a:gd name="T1" fmla="*/ 82 h 30"/>
                                <a:gd name="T2" fmla="+- 0 112 82"/>
                                <a:gd name="T3" fmla="*/ 112 h 3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0">
                                  <a:moveTo>
                                    <a:pt x="0" y="0"/>
                                  </a:move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46"/>
                        <wpg:cNvGrpSpPr>
                          <a:grpSpLocks/>
                        </wpg:cNvGrpSpPr>
                        <wpg:grpSpPr bwMode="auto">
                          <a:xfrm>
                            <a:off x="73" y="959"/>
                            <a:ext cx="8579" cy="2"/>
                            <a:chOff x="73" y="959"/>
                            <a:chExt cx="8579" cy="2"/>
                          </a:xfrm>
                        </wpg:grpSpPr>
                        <wps:wsp>
                          <wps:cNvPr id="11" name="Freeform 47"/>
                          <wps:cNvSpPr>
                            <a:spLocks/>
                          </wps:cNvSpPr>
                          <wps:spPr bwMode="auto">
                            <a:xfrm>
                              <a:off x="73" y="959"/>
                              <a:ext cx="8579" cy="2"/>
                            </a:xfrm>
                            <a:custGeom>
                              <a:avLst/>
                              <a:gdLst>
                                <a:gd name="T0" fmla="+- 0 73 73"/>
                                <a:gd name="T1" fmla="*/ T0 w 8579"/>
                                <a:gd name="T2" fmla="+- 0 8652 73"/>
                                <a:gd name="T3" fmla="*/ T2 w 857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579">
                                  <a:moveTo>
                                    <a:pt x="0" y="0"/>
                                  </a:moveTo>
                                  <a:lnTo>
                                    <a:pt x="8579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44"/>
                        <wpg:cNvGrpSpPr>
                          <a:grpSpLocks/>
                        </wpg:cNvGrpSpPr>
                        <wpg:grpSpPr bwMode="auto">
                          <a:xfrm>
                            <a:off x="73" y="939"/>
                            <a:ext cx="30" cy="2"/>
                            <a:chOff x="73" y="939"/>
                            <a:chExt cx="30" cy="2"/>
                          </a:xfrm>
                        </wpg:grpSpPr>
                        <wps:wsp>
                          <wps:cNvPr id="13" name="Freeform 45"/>
                          <wps:cNvSpPr>
                            <a:spLocks/>
                          </wps:cNvSpPr>
                          <wps:spPr bwMode="auto">
                            <a:xfrm>
                              <a:off x="73" y="939"/>
                              <a:ext cx="30" cy="2"/>
                            </a:xfrm>
                            <a:custGeom>
                              <a:avLst/>
                              <a:gdLst>
                                <a:gd name="T0" fmla="+- 0 73 73"/>
                                <a:gd name="T1" fmla="*/ T0 w 30"/>
                                <a:gd name="T2" fmla="+- 0 103 73"/>
                                <a:gd name="T3" fmla="*/ T2 w 3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0">
                                  <a:moveTo>
                                    <a:pt x="0" y="0"/>
                                  </a:moveTo>
                                  <a:lnTo>
                                    <a:pt x="30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42"/>
                        <wpg:cNvGrpSpPr>
                          <a:grpSpLocks/>
                        </wpg:cNvGrpSpPr>
                        <wpg:grpSpPr bwMode="auto">
                          <a:xfrm>
                            <a:off x="8642" y="112"/>
                            <a:ext cx="2" cy="30"/>
                            <a:chOff x="8642" y="112"/>
                            <a:chExt cx="2" cy="30"/>
                          </a:xfrm>
                        </wpg:grpSpPr>
                        <wps:wsp>
                          <wps:cNvPr id="15" name="Freeform 43"/>
                          <wps:cNvSpPr>
                            <a:spLocks/>
                          </wps:cNvSpPr>
                          <wps:spPr bwMode="auto">
                            <a:xfrm>
                              <a:off x="8642" y="112"/>
                              <a:ext cx="2" cy="30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30"/>
                                <a:gd name="T2" fmla="+- 0 142 112"/>
                                <a:gd name="T3" fmla="*/ 142 h 3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0">
                                  <a:moveTo>
                                    <a:pt x="0" y="0"/>
                                  </a:move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40"/>
                        <wpg:cNvGrpSpPr>
                          <a:grpSpLocks/>
                        </wpg:cNvGrpSpPr>
                        <wpg:grpSpPr bwMode="auto">
                          <a:xfrm>
                            <a:off x="8667" y="112"/>
                            <a:ext cx="2" cy="863"/>
                            <a:chOff x="8667" y="112"/>
                            <a:chExt cx="2" cy="863"/>
                          </a:xfrm>
                        </wpg:grpSpPr>
                        <wps:wsp>
                          <wps:cNvPr id="17" name="Freeform 41"/>
                          <wps:cNvSpPr>
                            <a:spLocks/>
                          </wps:cNvSpPr>
                          <wps:spPr bwMode="auto">
                            <a:xfrm>
                              <a:off x="8667" y="112"/>
                              <a:ext cx="2" cy="863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863"/>
                                <a:gd name="T2" fmla="+- 0 975 112"/>
                                <a:gd name="T3" fmla="*/ 975 h 86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3">
                                  <a:moveTo>
                                    <a:pt x="0" y="0"/>
                                  </a:moveTo>
                                  <a:lnTo>
                                    <a:pt x="0" y="86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38"/>
                        <wpg:cNvGrpSpPr>
                          <a:grpSpLocks/>
                        </wpg:cNvGrpSpPr>
                        <wpg:grpSpPr bwMode="auto">
                          <a:xfrm>
                            <a:off x="103" y="935"/>
                            <a:ext cx="8519" cy="10"/>
                            <a:chOff x="103" y="935"/>
                            <a:chExt cx="8519" cy="10"/>
                          </a:xfrm>
                        </wpg:grpSpPr>
                        <wps:wsp>
                          <wps:cNvPr id="19" name="Freeform 39"/>
                          <wps:cNvSpPr>
                            <a:spLocks/>
                          </wps:cNvSpPr>
                          <wps:spPr bwMode="auto">
                            <a:xfrm>
                              <a:off x="103" y="935"/>
                              <a:ext cx="8519" cy="10"/>
                            </a:xfrm>
                            <a:custGeom>
                              <a:avLst/>
                              <a:gdLst>
                                <a:gd name="T0" fmla="+- 0 103 103"/>
                                <a:gd name="T1" fmla="*/ T0 w 8519"/>
                                <a:gd name="T2" fmla="+- 0 945 935"/>
                                <a:gd name="T3" fmla="*/ 945 h 10"/>
                                <a:gd name="T4" fmla="+- 0 8622 103"/>
                                <a:gd name="T5" fmla="*/ T4 w 8519"/>
                                <a:gd name="T6" fmla="+- 0 945 935"/>
                                <a:gd name="T7" fmla="*/ 945 h 10"/>
                                <a:gd name="T8" fmla="+- 0 8622 103"/>
                                <a:gd name="T9" fmla="*/ T8 w 8519"/>
                                <a:gd name="T10" fmla="+- 0 935 935"/>
                                <a:gd name="T11" fmla="*/ 935 h 10"/>
                                <a:gd name="T12" fmla="+- 0 103 103"/>
                                <a:gd name="T13" fmla="*/ T12 w 8519"/>
                                <a:gd name="T14" fmla="+- 0 935 935"/>
                                <a:gd name="T15" fmla="*/ 935 h 10"/>
                                <a:gd name="T16" fmla="+- 0 103 103"/>
                                <a:gd name="T17" fmla="*/ T16 w 8519"/>
                                <a:gd name="T18" fmla="+- 0 945 935"/>
                                <a:gd name="T19" fmla="*/ 945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519" h="10">
                                  <a:moveTo>
                                    <a:pt x="0" y="10"/>
                                  </a:moveTo>
                                  <a:lnTo>
                                    <a:pt x="8519" y="10"/>
                                  </a:lnTo>
                                  <a:lnTo>
                                    <a:pt x="851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33E5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36"/>
                        <wpg:cNvGrpSpPr>
                          <a:grpSpLocks/>
                        </wpg:cNvGrpSpPr>
                        <wpg:grpSpPr bwMode="auto">
                          <a:xfrm>
                            <a:off x="8637" y="142"/>
                            <a:ext cx="2" cy="803"/>
                            <a:chOff x="8637" y="142"/>
                            <a:chExt cx="2" cy="803"/>
                          </a:xfrm>
                        </wpg:grpSpPr>
                        <wps:wsp>
                          <wps:cNvPr id="21" name="Freeform 37"/>
                          <wps:cNvSpPr>
                            <a:spLocks/>
                          </wps:cNvSpPr>
                          <wps:spPr bwMode="auto">
                            <a:xfrm>
                              <a:off x="8637" y="142"/>
                              <a:ext cx="2" cy="803"/>
                            </a:xfrm>
                            <a:custGeom>
                              <a:avLst/>
                              <a:gdLst>
                                <a:gd name="T0" fmla="+- 0 142 142"/>
                                <a:gd name="T1" fmla="*/ 142 h 803"/>
                                <a:gd name="T2" fmla="+- 0 945 142"/>
                                <a:gd name="T3" fmla="*/ 945 h 8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03">
                                  <a:moveTo>
                                    <a:pt x="0" y="0"/>
                                  </a:moveTo>
                                  <a:lnTo>
                                    <a:pt x="0" y="80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233E5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34"/>
                        <wpg:cNvGrpSpPr>
                          <a:grpSpLocks/>
                        </wpg:cNvGrpSpPr>
                        <wpg:grpSpPr bwMode="auto">
                          <a:xfrm>
                            <a:off x="53" y="72"/>
                            <a:ext cx="8579" cy="863"/>
                            <a:chOff x="53" y="72"/>
                            <a:chExt cx="8579" cy="863"/>
                          </a:xfrm>
                        </wpg:grpSpPr>
                        <wps:wsp>
                          <wps:cNvPr id="23" name="Freeform 35"/>
                          <wps:cNvSpPr>
                            <a:spLocks/>
                          </wps:cNvSpPr>
                          <wps:spPr bwMode="auto">
                            <a:xfrm>
                              <a:off x="53" y="72"/>
                              <a:ext cx="8579" cy="863"/>
                            </a:xfrm>
                            <a:custGeom>
                              <a:avLst/>
                              <a:gdLst>
                                <a:gd name="T0" fmla="+- 0 53 53"/>
                                <a:gd name="T1" fmla="*/ T0 w 8579"/>
                                <a:gd name="T2" fmla="+- 0 935 72"/>
                                <a:gd name="T3" fmla="*/ 935 h 863"/>
                                <a:gd name="T4" fmla="+- 0 8632 53"/>
                                <a:gd name="T5" fmla="*/ T4 w 8579"/>
                                <a:gd name="T6" fmla="+- 0 935 72"/>
                                <a:gd name="T7" fmla="*/ 935 h 863"/>
                                <a:gd name="T8" fmla="+- 0 8632 53"/>
                                <a:gd name="T9" fmla="*/ T8 w 8579"/>
                                <a:gd name="T10" fmla="+- 0 72 72"/>
                                <a:gd name="T11" fmla="*/ 72 h 863"/>
                                <a:gd name="T12" fmla="+- 0 53 53"/>
                                <a:gd name="T13" fmla="*/ T12 w 8579"/>
                                <a:gd name="T14" fmla="+- 0 72 72"/>
                                <a:gd name="T15" fmla="*/ 72 h 863"/>
                                <a:gd name="T16" fmla="+- 0 53 53"/>
                                <a:gd name="T17" fmla="*/ T16 w 8579"/>
                                <a:gd name="T18" fmla="+- 0 935 72"/>
                                <a:gd name="T19" fmla="*/ 935 h 8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579" h="863">
                                  <a:moveTo>
                                    <a:pt x="0" y="863"/>
                                  </a:moveTo>
                                  <a:lnTo>
                                    <a:pt x="8579" y="863"/>
                                  </a:lnTo>
                                  <a:lnTo>
                                    <a:pt x="857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32"/>
                        <wpg:cNvGrpSpPr>
                          <a:grpSpLocks/>
                        </wpg:cNvGrpSpPr>
                        <wpg:grpSpPr bwMode="auto">
                          <a:xfrm>
                            <a:off x="53" y="72"/>
                            <a:ext cx="8579" cy="863"/>
                            <a:chOff x="53" y="72"/>
                            <a:chExt cx="8579" cy="863"/>
                          </a:xfrm>
                        </wpg:grpSpPr>
                        <wps:wsp>
                          <wps:cNvPr id="25" name="Freeform 33"/>
                          <wps:cNvSpPr>
                            <a:spLocks/>
                          </wps:cNvSpPr>
                          <wps:spPr bwMode="auto">
                            <a:xfrm>
                              <a:off x="53" y="72"/>
                              <a:ext cx="8579" cy="863"/>
                            </a:xfrm>
                            <a:custGeom>
                              <a:avLst/>
                              <a:gdLst>
                                <a:gd name="T0" fmla="+- 0 53 53"/>
                                <a:gd name="T1" fmla="*/ T0 w 8579"/>
                                <a:gd name="T2" fmla="+- 0 935 72"/>
                                <a:gd name="T3" fmla="*/ 935 h 863"/>
                                <a:gd name="T4" fmla="+- 0 8632 53"/>
                                <a:gd name="T5" fmla="*/ T4 w 8579"/>
                                <a:gd name="T6" fmla="+- 0 935 72"/>
                                <a:gd name="T7" fmla="*/ 935 h 863"/>
                                <a:gd name="T8" fmla="+- 0 8632 53"/>
                                <a:gd name="T9" fmla="*/ T8 w 8579"/>
                                <a:gd name="T10" fmla="+- 0 72 72"/>
                                <a:gd name="T11" fmla="*/ 72 h 863"/>
                                <a:gd name="T12" fmla="+- 0 53 53"/>
                                <a:gd name="T13" fmla="*/ T12 w 8579"/>
                                <a:gd name="T14" fmla="+- 0 72 72"/>
                                <a:gd name="T15" fmla="*/ 72 h 863"/>
                                <a:gd name="T16" fmla="+- 0 53 53"/>
                                <a:gd name="T17" fmla="*/ T16 w 8579"/>
                                <a:gd name="T18" fmla="+- 0 935 72"/>
                                <a:gd name="T19" fmla="*/ 935 h 8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579" h="863">
                                  <a:moveTo>
                                    <a:pt x="0" y="863"/>
                                  </a:moveTo>
                                  <a:lnTo>
                                    <a:pt x="8579" y="863"/>
                                  </a:lnTo>
                                  <a:lnTo>
                                    <a:pt x="857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3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8100">
                              <a:solidFill>
                                <a:srgbClr val="F1F1F1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30"/>
                        <wpg:cNvGrpSpPr>
                          <a:grpSpLocks/>
                        </wpg:cNvGrpSpPr>
                        <wpg:grpSpPr bwMode="auto">
                          <a:xfrm>
                            <a:off x="8659" y="989"/>
                            <a:ext cx="1989" cy="2"/>
                            <a:chOff x="8659" y="989"/>
                            <a:chExt cx="1989" cy="2"/>
                          </a:xfrm>
                        </wpg:grpSpPr>
                        <wps:wsp>
                          <wps:cNvPr id="27" name="Freeform 31"/>
                          <wps:cNvSpPr>
                            <a:spLocks/>
                          </wps:cNvSpPr>
                          <wps:spPr bwMode="auto">
                            <a:xfrm>
                              <a:off x="8659" y="989"/>
                              <a:ext cx="1989" cy="2"/>
                            </a:xfrm>
                            <a:custGeom>
                              <a:avLst/>
                              <a:gdLst>
                                <a:gd name="T0" fmla="+- 0 8659 8659"/>
                                <a:gd name="T1" fmla="*/ T0 w 1989"/>
                                <a:gd name="T2" fmla="+- 0 10648 8659"/>
                                <a:gd name="T3" fmla="*/ T2 w 198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989">
                                  <a:moveTo>
                                    <a:pt x="0" y="0"/>
                                  </a:moveTo>
                                  <a:lnTo>
                                    <a:pt x="1989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28"/>
                        <wpg:cNvGrpSpPr>
                          <a:grpSpLocks/>
                        </wpg:cNvGrpSpPr>
                        <wpg:grpSpPr bwMode="auto">
                          <a:xfrm>
                            <a:off x="8674" y="112"/>
                            <a:ext cx="2" cy="862"/>
                            <a:chOff x="8674" y="112"/>
                            <a:chExt cx="2" cy="862"/>
                          </a:xfrm>
                        </wpg:grpSpPr>
                        <wps:wsp>
                          <wps:cNvPr id="29" name="Freeform 29"/>
                          <wps:cNvSpPr>
                            <a:spLocks/>
                          </wps:cNvSpPr>
                          <wps:spPr bwMode="auto">
                            <a:xfrm>
                              <a:off x="8674" y="112"/>
                              <a:ext cx="2" cy="862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862"/>
                                <a:gd name="T2" fmla="+- 0 974 112"/>
                                <a:gd name="T3" fmla="*/ 974 h 86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2">
                                  <a:moveTo>
                                    <a:pt x="0" y="0"/>
                                  </a:moveTo>
                                  <a:lnTo>
                                    <a:pt x="0" y="862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26"/>
                        <wpg:cNvGrpSpPr>
                          <a:grpSpLocks/>
                        </wpg:cNvGrpSpPr>
                        <wpg:grpSpPr bwMode="auto">
                          <a:xfrm>
                            <a:off x="10598" y="97"/>
                            <a:ext cx="50" cy="2"/>
                            <a:chOff x="10598" y="97"/>
                            <a:chExt cx="50" cy="2"/>
                          </a:xfrm>
                        </wpg:grpSpPr>
                        <wps:wsp>
                          <wps:cNvPr id="31" name="Freeform 27"/>
                          <wps:cNvSpPr>
                            <a:spLocks/>
                          </wps:cNvSpPr>
                          <wps:spPr bwMode="auto">
                            <a:xfrm>
                              <a:off x="10598" y="97"/>
                              <a:ext cx="50" cy="2"/>
                            </a:xfrm>
                            <a:custGeom>
                              <a:avLst/>
                              <a:gdLst>
                                <a:gd name="T0" fmla="+- 0 10598 10598"/>
                                <a:gd name="T1" fmla="*/ T0 w 50"/>
                                <a:gd name="T2" fmla="+- 0 10648 10598"/>
                                <a:gd name="T3" fmla="*/ T2 w 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0">
                                  <a:moveTo>
                                    <a:pt x="0" y="0"/>
                                  </a:moveTo>
                                  <a:lnTo>
                                    <a:pt x="50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24"/>
                        <wpg:cNvGrpSpPr>
                          <a:grpSpLocks/>
                        </wpg:cNvGrpSpPr>
                        <wpg:grpSpPr bwMode="auto">
                          <a:xfrm>
                            <a:off x="8664" y="82"/>
                            <a:ext cx="2" cy="30"/>
                            <a:chOff x="8664" y="82"/>
                            <a:chExt cx="2" cy="30"/>
                          </a:xfrm>
                        </wpg:grpSpPr>
                        <wps:wsp>
                          <wps:cNvPr id="33" name="Freeform 25"/>
                          <wps:cNvSpPr>
                            <a:spLocks/>
                          </wps:cNvSpPr>
                          <wps:spPr bwMode="auto">
                            <a:xfrm>
                              <a:off x="8664" y="82"/>
                              <a:ext cx="2" cy="30"/>
                            </a:xfrm>
                            <a:custGeom>
                              <a:avLst/>
                              <a:gdLst>
                                <a:gd name="T0" fmla="+- 0 82 82"/>
                                <a:gd name="T1" fmla="*/ 82 h 30"/>
                                <a:gd name="T2" fmla="+- 0 112 82"/>
                                <a:gd name="T3" fmla="*/ 112 h 3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0">
                                  <a:moveTo>
                                    <a:pt x="0" y="0"/>
                                  </a:move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22"/>
                        <wpg:cNvGrpSpPr>
                          <a:grpSpLocks/>
                        </wpg:cNvGrpSpPr>
                        <wpg:grpSpPr bwMode="auto">
                          <a:xfrm>
                            <a:off x="8689" y="959"/>
                            <a:ext cx="1929" cy="2"/>
                            <a:chOff x="8689" y="959"/>
                            <a:chExt cx="1929" cy="2"/>
                          </a:xfrm>
                        </wpg:grpSpPr>
                        <wps:wsp>
                          <wps:cNvPr id="35" name="Freeform 23"/>
                          <wps:cNvSpPr>
                            <a:spLocks/>
                          </wps:cNvSpPr>
                          <wps:spPr bwMode="auto">
                            <a:xfrm>
                              <a:off x="8689" y="959"/>
                              <a:ext cx="1929" cy="2"/>
                            </a:xfrm>
                            <a:custGeom>
                              <a:avLst/>
                              <a:gdLst>
                                <a:gd name="T0" fmla="+- 0 8689 8689"/>
                                <a:gd name="T1" fmla="*/ T0 w 1929"/>
                                <a:gd name="T2" fmla="+- 0 10618 8689"/>
                                <a:gd name="T3" fmla="*/ T2 w 192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929">
                                  <a:moveTo>
                                    <a:pt x="0" y="0"/>
                                  </a:moveTo>
                                  <a:lnTo>
                                    <a:pt x="1929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20"/>
                        <wpg:cNvGrpSpPr>
                          <a:grpSpLocks/>
                        </wpg:cNvGrpSpPr>
                        <wpg:grpSpPr bwMode="auto">
                          <a:xfrm>
                            <a:off x="8689" y="939"/>
                            <a:ext cx="30" cy="2"/>
                            <a:chOff x="8689" y="939"/>
                            <a:chExt cx="30" cy="2"/>
                          </a:xfrm>
                        </wpg:grpSpPr>
                        <wps:wsp>
                          <wps:cNvPr id="37" name="Freeform 21"/>
                          <wps:cNvSpPr>
                            <a:spLocks/>
                          </wps:cNvSpPr>
                          <wps:spPr bwMode="auto">
                            <a:xfrm>
                              <a:off x="8689" y="939"/>
                              <a:ext cx="30" cy="2"/>
                            </a:xfrm>
                            <a:custGeom>
                              <a:avLst/>
                              <a:gdLst>
                                <a:gd name="T0" fmla="+- 0 8689 8689"/>
                                <a:gd name="T1" fmla="*/ T0 w 30"/>
                                <a:gd name="T2" fmla="+- 0 8719 8689"/>
                                <a:gd name="T3" fmla="*/ T2 w 3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0">
                                  <a:moveTo>
                                    <a:pt x="0" y="0"/>
                                  </a:moveTo>
                                  <a:lnTo>
                                    <a:pt x="30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18"/>
                        <wpg:cNvGrpSpPr>
                          <a:grpSpLocks/>
                        </wpg:cNvGrpSpPr>
                        <wpg:grpSpPr bwMode="auto">
                          <a:xfrm>
                            <a:off x="10608" y="112"/>
                            <a:ext cx="2" cy="30"/>
                            <a:chOff x="10608" y="112"/>
                            <a:chExt cx="2" cy="30"/>
                          </a:xfrm>
                        </wpg:grpSpPr>
                        <wps:wsp>
                          <wps:cNvPr id="39" name="Freeform 19"/>
                          <wps:cNvSpPr>
                            <a:spLocks/>
                          </wps:cNvSpPr>
                          <wps:spPr bwMode="auto">
                            <a:xfrm>
                              <a:off x="10608" y="112"/>
                              <a:ext cx="2" cy="30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30"/>
                                <a:gd name="T2" fmla="+- 0 142 112"/>
                                <a:gd name="T3" fmla="*/ 142 h 3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0">
                                  <a:moveTo>
                                    <a:pt x="0" y="0"/>
                                  </a:move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16"/>
                        <wpg:cNvGrpSpPr>
                          <a:grpSpLocks/>
                        </wpg:cNvGrpSpPr>
                        <wpg:grpSpPr bwMode="auto">
                          <a:xfrm>
                            <a:off x="10633" y="112"/>
                            <a:ext cx="2" cy="863"/>
                            <a:chOff x="10633" y="112"/>
                            <a:chExt cx="2" cy="863"/>
                          </a:xfrm>
                        </wpg:grpSpPr>
                        <wps:wsp>
                          <wps:cNvPr id="41" name="Freeform 17"/>
                          <wps:cNvSpPr>
                            <a:spLocks/>
                          </wps:cNvSpPr>
                          <wps:spPr bwMode="auto">
                            <a:xfrm>
                              <a:off x="10633" y="112"/>
                              <a:ext cx="2" cy="863"/>
                            </a:xfrm>
                            <a:custGeom>
                              <a:avLst/>
                              <a:gdLst>
                                <a:gd name="T0" fmla="+- 0 112 112"/>
                                <a:gd name="T1" fmla="*/ 112 h 863"/>
                                <a:gd name="T2" fmla="+- 0 975 112"/>
                                <a:gd name="T3" fmla="*/ 975 h 86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3">
                                  <a:moveTo>
                                    <a:pt x="0" y="0"/>
                                  </a:moveTo>
                                  <a:lnTo>
                                    <a:pt x="0" y="86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14"/>
                        <wpg:cNvGrpSpPr>
                          <a:grpSpLocks/>
                        </wpg:cNvGrpSpPr>
                        <wpg:grpSpPr bwMode="auto">
                          <a:xfrm>
                            <a:off x="8719" y="935"/>
                            <a:ext cx="1869" cy="10"/>
                            <a:chOff x="8719" y="935"/>
                            <a:chExt cx="1869" cy="10"/>
                          </a:xfrm>
                        </wpg:grpSpPr>
                        <wps:wsp>
                          <wps:cNvPr id="43" name="Freeform 15"/>
                          <wps:cNvSpPr>
                            <a:spLocks/>
                          </wps:cNvSpPr>
                          <wps:spPr bwMode="auto">
                            <a:xfrm>
                              <a:off x="8719" y="935"/>
                              <a:ext cx="1869" cy="10"/>
                            </a:xfrm>
                            <a:custGeom>
                              <a:avLst/>
                              <a:gdLst>
                                <a:gd name="T0" fmla="+- 0 8719 8719"/>
                                <a:gd name="T1" fmla="*/ T0 w 1869"/>
                                <a:gd name="T2" fmla="+- 0 945 935"/>
                                <a:gd name="T3" fmla="*/ 945 h 10"/>
                                <a:gd name="T4" fmla="+- 0 10588 8719"/>
                                <a:gd name="T5" fmla="*/ T4 w 1869"/>
                                <a:gd name="T6" fmla="+- 0 945 935"/>
                                <a:gd name="T7" fmla="*/ 945 h 10"/>
                                <a:gd name="T8" fmla="+- 0 10588 8719"/>
                                <a:gd name="T9" fmla="*/ T8 w 1869"/>
                                <a:gd name="T10" fmla="+- 0 935 935"/>
                                <a:gd name="T11" fmla="*/ 935 h 10"/>
                                <a:gd name="T12" fmla="+- 0 8719 8719"/>
                                <a:gd name="T13" fmla="*/ T12 w 1869"/>
                                <a:gd name="T14" fmla="+- 0 935 935"/>
                                <a:gd name="T15" fmla="*/ 935 h 10"/>
                                <a:gd name="T16" fmla="+- 0 8719 8719"/>
                                <a:gd name="T17" fmla="*/ T16 w 1869"/>
                                <a:gd name="T18" fmla="+- 0 945 935"/>
                                <a:gd name="T19" fmla="*/ 945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869" h="10">
                                  <a:moveTo>
                                    <a:pt x="0" y="10"/>
                                  </a:moveTo>
                                  <a:lnTo>
                                    <a:pt x="1869" y="10"/>
                                  </a:lnTo>
                                  <a:lnTo>
                                    <a:pt x="186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1F576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12"/>
                        <wpg:cNvGrpSpPr>
                          <a:grpSpLocks/>
                        </wpg:cNvGrpSpPr>
                        <wpg:grpSpPr bwMode="auto">
                          <a:xfrm>
                            <a:off x="10603" y="142"/>
                            <a:ext cx="2" cy="803"/>
                            <a:chOff x="10603" y="142"/>
                            <a:chExt cx="2" cy="803"/>
                          </a:xfrm>
                        </wpg:grpSpPr>
                        <wps:wsp>
                          <wps:cNvPr id="45" name="Freeform 13"/>
                          <wps:cNvSpPr>
                            <a:spLocks/>
                          </wps:cNvSpPr>
                          <wps:spPr bwMode="auto">
                            <a:xfrm>
                              <a:off x="10603" y="142"/>
                              <a:ext cx="2" cy="803"/>
                            </a:xfrm>
                            <a:custGeom>
                              <a:avLst/>
                              <a:gdLst>
                                <a:gd name="T0" fmla="+- 0 142 142"/>
                                <a:gd name="T1" fmla="*/ 142 h 803"/>
                                <a:gd name="T2" fmla="+- 0 945 142"/>
                                <a:gd name="T3" fmla="*/ 945 h 8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03">
                                  <a:moveTo>
                                    <a:pt x="0" y="0"/>
                                  </a:moveTo>
                                  <a:lnTo>
                                    <a:pt x="0" y="80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1F5767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10"/>
                        <wpg:cNvGrpSpPr>
                          <a:grpSpLocks/>
                        </wpg:cNvGrpSpPr>
                        <wpg:grpSpPr bwMode="auto">
                          <a:xfrm>
                            <a:off x="8669" y="72"/>
                            <a:ext cx="1929" cy="863"/>
                            <a:chOff x="8669" y="72"/>
                            <a:chExt cx="1929" cy="863"/>
                          </a:xfrm>
                        </wpg:grpSpPr>
                        <wps:wsp>
                          <wps:cNvPr id="47" name="Freeform 11"/>
                          <wps:cNvSpPr>
                            <a:spLocks/>
                          </wps:cNvSpPr>
                          <wps:spPr bwMode="auto">
                            <a:xfrm>
                              <a:off x="8669" y="72"/>
                              <a:ext cx="1929" cy="863"/>
                            </a:xfrm>
                            <a:custGeom>
                              <a:avLst/>
                              <a:gdLst>
                                <a:gd name="T0" fmla="+- 0 8669 8669"/>
                                <a:gd name="T1" fmla="*/ T0 w 1929"/>
                                <a:gd name="T2" fmla="+- 0 935 72"/>
                                <a:gd name="T3" fmla="*/ 935 h 863"/>
                                <a:gd name="T4" fmla="+- 0 10598 8669"/>
                                <a:gd name="T5" fmla="*/ T4 w 1929"/>
                                <a:gd name="T6" fmla="+- 0 935 72"/>
                                <a:gd name="T7" fmla="*/ 935 h 863"/>
                                <a:gd name="T8" fmla="+- 0 10598 8669"/>
                                <a:gd name="T9" fmla="*/ T8 w 1929"/>
                                <a:gd name="T10" fmla="+- 0 72 72"/>
                                <a:gd name="T11" fmla="*/ 72 h 863"/>
                                <a:gd name="T12" fmla="+- 0 8669 8669"/>
                                <a:gd name="T13" fmla="*/ T12 w 1929"/>
                                <a:gd name="T14" fmla="+- 0 72 72"/>
                                <a:gd name="T15" fmla="*/ 72 h 863"/>
                                <a:gd name="T16" fmla="+- 0 8669 8669"/>
                                <a:gd name="T17" fmla="*/ T16 w 1929"/>
                                <a:gd name="T18" fmla="+- 0 935 72"/>
                                <a:gd name="T19" fmla="*/ 935 h 8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929" h="863">
                                  <a:moveTo>
                                    <a:pt x="0" y="863"/>
                                  </a:moveTo>
                                  <a:lnTo>
                                    <a:pt x="1929" y="863"/>
                                  </a:lnTo>
                                  <a:lnTo>
                                    <a:pt x="192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AACC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8"/>
                        <wpg:cNvGrpSpPr>
                          <a:grpSpLocks/>
                        </wpg:cNvGrpSpPr>
                        <wpg:grpSpPr bwMode="auto">
                          <a:xfrm>
                            <a:off x="8669" y="72"/>
                            <a:ext cx="1929" cy="863"/>
                            <a:chOff x="8669" y="72"/>
                            <a:chExt cx="1929" cy="863"/>
                          </a:xfrm>
                        </wpg:grpSpPr>
                        <wps:wsp>
                          <wps:cNvPr id="49" name="Freeform 9"/>
                          <wps:cNvSpPr>
                            <a:spLocks/>
                          </wps:cNvSpPr>
                          <wps:spPr bwMode="auto">
                            <a:xfrm>
                              <a:off x="8669" y="72"/>
                              <a:ext cx="1929" cy="863"/>
                            </a:xfrm>
                            <a:custGeom>
                              <a:avLst/>
                              <a:gdLst>
                                <a:gd name="T0" fmla="+- 0 8669 8669"/>
                                <a:gd name="T1" fmla="*/ T0 w 1929"/>
                                <a:gd name="T2" fmla="+- 0 935 72"/>
                                <a:gd name="T3" fmla="*/ 935 h 863"/>
                                <a:gd name="T4" fmla="+- 0 10598 8669"/>
                                <a:gd name="T5" fmla="*/ T4 w 1929"/>
                                <a:gd name="T6" fmla="+- 0 935 72"/>
                                <a:gd name="T7" fmla="*/ 935 h 863"/>
                                <a:gd name="T8" fmla="+- 0 10598 8669"/>
                                <a:gd name="T9" fmla="*/ T8 w 1929"/>
                                <a:gd name="T10" fmla="+- 0 72 72"/>
                                <a:gd name="T11" fmla="*/ 72 h 863"/>
                                <a:gd name="T12" fmla="+- 0 8669 8669"/>
                                <a:gd name="T13" fmla="*/ T12 w 1929"/>
                                <a:gd name="T14" fmla="+- 0 72 72"/>
                                <a:gd name="T15" fmla="*/ 72 h 863"/>
                                <a:gd name="T16" fmla="+- 0 8669 8669"/>
                                <a:gd name="T17" fmla="*/ T16 w 1929"/>
                                <a:gd name="T18" fmla="+- 0 935 72"/>
                                <a:gd name="T19" fmla="*/ 935 h 8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929" h="863">
                                  <a:moveTo>
                                    <a:pt x="0" y="863"/>
                                  </a:moveTo>
                                  <a:lnTo>
                                    <a:pt x="1929" y="863"/>
                                  </a:lnTo>
                                  <a:lnTo>
                                    <a:pt x="192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3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8100">
                              <a:solidFill>
                                <a:srgbClr val="F1F1F1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3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10635" cy="1001"/>
                            <a:chOff x="10" y="10"/>
                            <a:chExt cx="10635" cy="1001"/>
                          </a:xfrm>
                        </wpg:grpSpPr>
                        <wps:wsp>
                          <wps:cNvPr id="51" name="Freeform 7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10635" cy="1001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635"/>
                                <a:gd name="T2" fmla="+- 0 1011 10"/>
                                <a:gd name="T3" fmla="*/ 1011 h 1001"/>
                                <a:gd name="T4" fmla="+- 0 10645 10"/>
                                <a:gd name="T5" fmla="*/ T4 w 10635"/>
                                <a:gd name="T6" fmla="+- 0 1011 10"/>
                                <a:gd name="T7" fmla="*/ 1011 h 1001"/>
                                <a:gd name="T8" fmla="+- 0 10645 10"/>
                                <a:gd name="T9" fmla="*/ T8 w 10635"/>
                                <a:gd name="T10" fmla="+- 0 10 10"/>
                                <a:gd name="T11" fmla="*/ 10 h 1001"/>
                                <a:gd name="T12" fmla="+- 0 10 10"/>
                                <a:gd name="T13" fmla="*/ T12 w 10635"/>
                                <a:gd name="T14" fmla="+- 0 10 10"/>
                                <a:gd name="T15" fmla="*/ 10 h 1001"/>
                                <a:gd name="T16" fmla="+- 0 10 10"/>
                                <a:gd name="T17" fmla="*/ T16 w 10635"/>
                                <a:gd name="T18" fmla="+- 0 1011 10"/>
                                <a:gd name="T19" fmla="*/ 1011 h 100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635" h="1001">
                                  <a:moveTo>
                                    <a:pt x="0" y="1001"/>
                                  </a:moveTo>
                                  <a:lnTo>
                                    <a:pt x="10635" y="1001"/>
                                  </a:lnTo>
                                  <a:lnTo>
                                    <a:pt x="1063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0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0" y="211"/>
                              <a:ext cx="4299" cy="2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D37AB" w:rsidRDefault="0049039A">
                                <w:pPr>
                                  <w:spacing w:line="280" w:lineRule="exact"/>
                                  <w:rPr>
                                    <w:rFonts w:ascii="Arial Narrow" w:eastAsia="Arial Narrow" w:hAnsi="Arial Narrow" w:cs="Arial Narrow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S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>ou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t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 xml:space="preserve">h 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A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>ust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r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>alia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>n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3"/>
                                    <w:w w:val="99"/>
                                    <w:sz w:val="2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B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1"/>
                                    <w:sz w:val="28"/>
                                  </w:rPr>
                                  <w:t>an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 xml:space="preserve">d 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A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>ssoci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1"/>
                                    <w:sz w:val="28"/>
                                  </w:rPr>
                                  <w:t>atio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 xml:space="preserve">n 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3"/>
                                    <w:sz w:val="28"/>
                                  </w:rPr>
                                  <w:t>I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>nc.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3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452" y="211"/>
                              <a:ext cx="1973" cy="2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D37AB" w:rsidRDefault="0049039A">
                                <w:pPr>
                                  <w:spacing w:line="280" w:lineRule="exact"/>
                                  <w:rPr>
                                    <w:rFonts w:ascii="Arial Narrow" w:eastAsia="Arial Narrow" w:hAnsi="Arial Narrow" w:cs="Arial Narrow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B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1"/>
                                    <w:sz w:val="28"/>
                                  </w:rPr>
                                  <w:t>an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z w:val="28"/>
                                  </w:rPr>
                                  <w:t xml:space="preserve">d 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2"/>
                                    <w:w w:val="99"/>
                                    <w:sz w:val="28"/>
                                  </w:rPr>
                                  <w:t>R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>egist</w:t>
                                </w:r>
                                <w:r>
                                  <w:rPr>
                                    <w:rFonts w:ascii="Arial Narrow"/>
                                    <w:b/>
                                    <w:spacing w:val="-1"/>
                                    <w:w w:val="99"/>
                                    <w:sz w:val="28"/>
                                  </w:rPr>
                                  <w:t>r</w:t>
                                </w:r>
                                <w:r>
                                  <w:rPr>
                                    <w:rFonts w:ascii="Arial Narrow"/>
                                    <w:b/>
                                    <w:w w:val="99"/>
                                    <w:sz w:val="28"/>
                                  </w:rPr>
                                  <w:t>ation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4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50" y="51"/>
                              <a:ext cx="1961" cy="9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D37AB" w:rsidRDefault="0049039A">
                                <w:pPr>
                                  <w:spacing w:before="137"/>
                                  <w:ind w:left="8"/>
                                  <w:jc w:val="center"/>
                                  <w:rPr>
                                    <w:rFonts w:ascii="Times New Roman" w:eastAsia="Times New Roman" w:hAnsi="Times New Roman" w:cs="Times New Roman"/>
                                    <w:sz w:val="56"/>
                                    <w:szCs w:val="56"/>
                                  </w:rPr>
                                </w:pPr>
                                <w:r>
                                  <w:rPr>
                                    <w:rFonts w:ascii="Times New Roman"/>
                                    <w:b/>
                                    <w:sz w:val="56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533.15pt;height:51.05pt;mso-position-horizontal-relative:char;mso-position-vertical-relative:line" coordsize="10663,10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">
                <v:group id="Group 54" o:spid="_x0000_s1027" style="position:absolute;left:43;top:990;width:8639;height:2" coordorigin="43,990" coordsize="863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55" o:spid="_x0000_s1028" style="position:absolute;left:43;top:990;width:8639;height:2;visibility:visible;mso-wrap-style:square;v-text-anchor:top" coordsize="863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Oi6sIA&#10;AADaAAAADwAAAGRycy9kb3ducmV2LnhtbESPQWvCQBSE7wX/w/IK3ppNjZQYXUUEQU/StIUen9ln&#10;Esy+jdnVxH/fFYQeh5n5hlmsBtOIG3WutqzgPYpBEBdW11wq+P7avqUgnEfW2FgmBXdysFqOXhaY&#10;advzJ91yX4oAYZehgsr7NpPSFRUZdJFtiYN3sp1BH2RXSt1hH+CmkZM4/pAGaw4LFba0qag451ej&#10;YIuHNHeUnNLjXvrLdNYnP7+lUuPXYT0H4Wnw/+Fne6cVJPC4Em6AX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w6LqwgAAANoAAAAPAAAAAAAAAAAAAAAAAJgCAABkcnMvZG93&#10;bnJldi54bWxQSwUGAAAAAAQABAD1AAAAhwMAAAAA&#10;" path="m,l8639,e" filled="f" strokecolor="#233e5f" strokeweight="1.4pt">
                    <v:path arrowok="t" o:connecttype="custom" o:connectlocs="0,0;8639,0" o:connectangles="0,0"/>
                  </v:shape>
                </v:group>
                <v:group id="Group 52" o:spid="_x0000_s1029" style="position:absolute;left:58;top:112;width:2;height:864" coordorigin="58,112" coordsize="2,86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53" o:spid="_x0000_s1030" style="position:absolute;left:58;top:112;width:2;height:864;visibility:visible;mso-wrap-style:square;v-text-anchor:top" coordsize="2,8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+RhoMEA&#10;AADaAAAADwAAAGRycy9kb3ducmV2LnhtbESPzYoCMRCE74LvEFrwpokLiswaRdxd8eDBn32AZtJm&#10;Ried2UlWx7c3guCxqKqvqNmidZW4UhNKzxpGQwWCOPemZKvh9/gzmIIIEdlg5Zk03CnAYt7tzDAz&#10;/sZ7uh6iFQnCIUMNRYx1JmXIC3IYhr4mTt7JNw5jko2VpsFbgrtKfig1kQ5LTgsF1rQqKL8c/p2G&#10;768Vbyfqcl+rs6e/cbtbW2e17vfa5SeISG18h1/tjdEwhueVdA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/kYaDBAAAA2gAAAA8AAAAAAAAAAAAAAAAAmAIAAGRycy9kb3du&#10;cmV2LnhtbFBLBQYAAAAABAAEAPUAAACGAwAAAAA=&#10;" path="m,l,864e" filled="f" strokecolor="#233e5f" strokeweight="1.5pt">
                    <v:path arrowok="t" o:connecttype="custom" o:connectlocs="0,112;0,976" o:connectangles="0,0"/>
                  </v:shape>
                </v:group>
                <v:group id="Group 50" o:spid="_x0000_s1031" style="position:absolute;left:8632;top:97;width:50;height:2" coordorigin="8632,97" coordsize="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Freeform 51" o:spid="_x0000_s1032" style="position:absolute;left:8632;top:97;width:50;height:2;visibility:visible;mso-wrap-style:square;v-text-anchor:top" coordsize="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ZTfsQA&#10;AADaAAAADwAAAGRycy9kb3ducmV2LnhtbESPUUvDMBSF3wf+h3AHvm3pFDqty4aK2wpD0OkPuDTX&#10;ttjclCRbqr9+GQz2eDjnfIezWA2mE0dyvrWsYDbNQBBXVrdcK/j+Wk8eQPiArLGzTAr+yMNqeTNa&#10;YKFt5E867kMtEoR9gQqaEPpCSl81ZNBPbU+cvB/rDIYkXS21w5jgppN3WZZLgy2nhQZ7em2o+t0f&#10;jIJqW76/PR7if5fb8uN+5+Imf4lK3Y6H5ycQgYZwDV/apVYwh/OVdAPk8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mU37EAAAA2gAAAA8AAAAAAAAAAAAAAAAAmAIAAGRycy9k&#10;b3ducmV2LnhtbFBLBQYAAAAABAAEAPUAAACJAwAAAAA=&#10;" path="m,l50,e" filled="f" strokecolor="#233e5f" strokeweight="1.5pt">
                    <v:path arrowok="t" o:connecttype="custom" o:connectlocs="0,0;50,0" o:connectangles="0,0"/>
                  </v:shape>
                </v:group>
                <v:group id="Group 48" o:spid="_x0000_s1033" style="position:absolute;left:48;top:82;width:2;height:30" coordorigin="48,82" coordsize="2,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49" o:spid="_x0000_s1034" style="position:absolute;left:48;top:82;width:2;height:30;visibility:visible;mso-wrap-style:square;v-text-anchor:top" coordsize="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a858EA&#10;AADaAAAADwAAAGRycy9kb3ducmV2LnhtbESPQavCMBCE74L/IazgRTTVg/iqUUSQCnpRH+hxada2&#10;2GxKE7X6640geBxm5htmtmhMKe5Uu8KyguEgAkGcWl1wpuD/uO5PQDiPrLG0TAqe5GAxb7dmGGv7&#10;4D3dDz4TAcIuRgW591UspUtzMugGtiIO3sXWBn2QdSZ1jY8AN6UcRdFYGiw4LORY0Sqn9Hq4GQXJ&#10;bnlhOTbb1+u4T0o6n7a9SaJUt9MspyA8Nf4X/rY3WsEffK6EGyDn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/2vOfBAAAA2gAAAA8AAAAAAAAAAAAAAAAAmAIAAGRycy9kb3du&#10;cmV2LnhtbFBLBQYAAAAABAAEAPUAAACGAwAAAAA=&#10;" path="m,l,30e" filled="f" strokecolor="#233e5f" strokeweight="1.5pt">
                    <v:path arrowok="t" o:connecttype="custom" o:connectlocs="0,82;0,112" o:connectangles="0,0"/>
                  </v:shape>
                </v:group>
                <v:group id="Group 46" o:spid="_x0000_s1035" style="position:absolute;left:73;top:959;width:8579;height:2" coordorigin="73,959" coordsize="857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 id="Freeform 47" o:spid="_x0000_s1036" style="position:absolute;left:73;top:959;width:8579;height:2;visibility:visible;mso-wrap-style:square;v-text-anchor:top" coordsize="857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o9TMEA&#10;AADbAAAADwAAAGRycy9kb3ducmV2LnhtbERPTWvCQBC9C/0PyxS86UaRVqKb0CqikFNtodchO2bT&#10;Zmdjdo3x33cFobd5vM9Z54NtRE+drx0rmE0TEMSl0zVXCr4+d5MlCB+QNTaOScGNPOTZ02iNqXZX&#10;/qD+GCoRQ9inqMCE0KZS+tKQRT91LXHkTq6zGCLsKqk7vMZw28h5krxIizXHBoMtbQyVv8eLVXCW&#10;y/23fV0smuJQhGLTv8ufrVFq/Dy8rUAEGsK/+OE+6Dh/Bvdf4gEy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aPUzBAAAA2wAAAA8AAAAAAAAAAAAAAAAAmAIAAGRycy9kb3du&#10;cmV2LnhtbFBLBQYAAAAABAAEAPUAAACGAwAAAAA=&#10;" path="m,l8579,e" filled="f" strokecolor="#233e5f" strokeweight="1.5pt">
                    <v:path arrowok="t" o:connecttype="custom" o:connectlocs="0,0;8579,0" o:connectangles="0,0"/>
                  </v:shape>
                </v:group>
                <v:group id="Group 44" o:spid="_x0000_s1037" style="position:absolute;left:73;top:939;width:30;height:2" coordorigin="73,939" coordsize="3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<v:shape id="Freeform 45" o:spid="_x0000_s1038" style="position:absolute;left:73;top:939;width:30;height:2;visibility:visible;mso-wrap-style:square;v-text-anchor:top" coordsize="3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3pm8EA&#10;AADbAAAADwAAAGRycy9kb3ducmV2LnhtbERPS2sCMRC+F/ofwhS8SM36oJTVKEUQevDia+lx3Ez3&#10;mck2ibr++6Yg9DYf33MWq9604krOV5YVjEcJCOLc6ooLBcfD5vUdhA/IGlvLpOBOHlbL56cFptre&#10;eEfXfShEDGGfooIyhC6V0uclGfQj2xFH7ts6gyFCV0jt8BbDTSsnSfImDVYcG0rsaF1S3uwvRsGs&#10;yc5TPG229c9lWNfN1yRzmCk1eOk/5iAC9eFf/HB/6jh/Cn+/xA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Pt6ZvBAAAA2wAAAA8AAAAAAAAAAAAAAAAAmAIAAGRycy9kb3du&#10;cmV2LnhtbFBLBQYAAAAABAAEAPUAAACGAwAAAAA=&#10;" path="m,l30,e" filled="f" strokecolor="#233e5f" strokeweight="1.5pt">
                    <v:path arrowok="t" o:connecttype="custom" o:connectlocs="0,0;30,0" o:connectangles="0,0"/>
                  </v:shape>
                </v:group>
                <v:group id="Group 42" o:spid="_x0000_s1039" style="position:absolute;left:8642;top:112;width:2;height:30" coordorigin="8642,112" coordsize="2,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shape id="Freeform 43" o:spid="_x0000_s1040" style="position:absolute;left:8642;top:112;width:2;height:30;visibility:visible;mso-wrap-style:square;v-text-anchor:top" coordsize="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wfpsIA&#10;AADbAAAADwAAAGRycy9kb3ducmV2LnhtbERPTWvCQBC9C/0PyxR6kbqpUJHoKkGQCPYSI9jjkB2T&#10;YHY2ZLcxza/vFgRv83ifs94OphE9da62rOBjFoEgLqyuuVRwzvfvSxDOI2tsLJOCX3Kw3bxM1hhr&#10;e+eM+pMvRQhhF6OCyvs2ltIVFRl0M9sSB+5qO4M+wK6UusN7CDeNnEfRQhqsOTRU2NKuouJ2+jEK&#10;0q/kynJhjuOYZ2lD35fjdJkq9fY6JCsQngb/FD/cBx3mf8L/L+EAu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3B+mwgAAANsAAAAPAAAAAAAAAAAAAAAAAJgCAABkcnMvZG93&#10;bnJldi54bWxQSwUGAAAAAAQABAD1AAAAhwMAAAAA&#10;" path="m,l,30e" filled="f" strokecolor="#233e5f" strokeweight="1.5pt">
                    <v:path arrowok="t" o:connecttype="custom" o:connectlocs="0,112;0,142" o:connectangles="0,0"/>
                  </v:shape>
                </v:group>
                <v:group id="Group 40" o:spid="_x0000_s1041" style="position:absolute;left:8667;top:112;width:2;height:863" coordorigin="8667,112" coordsize="2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Freeform 41" o:spid="_x0000_s1042" style="position:absolute;left:8667;top:112;width:2;height:863;visibility:visible;mso-wrap-style:square;v-text-anchor:top" coordsize="2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wM68IA&#10;AADbAAAADwAAAGRycy9kb3ducmV2LnhtbERP32vCMBB+H+x/CDfwbaYbzI1qLDIYCBNBHfX1aM42&#10;bXMpTdTqX28EYW/38f28WTbYVpyo98axgrdxAoK4cNpwqeBv9/P6BcIHZI2tY1JwIQ/Z/Plphql2&#10;Z97QaRtKEUPYp6igCqFLpfRFRRb92HXEkTu43mKIsC+l7vEcw20r35NkIi0ajg0VdvRdUdFsj1bB&#10;dd+sEvNr2o+yLq55PtSTfF0rNXoZFlMQgYbwL364lzrO/4T7L/EA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/AzrwgAAANsAAAAPAAAAAAAAAAAAAAAAAJgCAABkcnMvZG93&#10;bnJldi54bWxQSwUGAAAAAAQABAD1AAAAhwMAAAAA&#10;" path="m,l,863e" filled="f" strokecolor="#233e5f" strokeweight="1.5pt">
                    <v:path arrowok="t" o:connecttype="custom" o:connectlocs="0,112;0,975" o:connectangles="0,0"/>
                  </v:shape>
                </v:group>
                <v:group id="Group 38" o:spid="_x0000_s1043" style="position:absolute;left:103;top:935;width:8519;height:10" coordorigin="103,935" coordsize="8519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shape id="Freeform 39" o:spid="_x0000_s1044" style="position:absolute;left:103;top:935;width:8519;height:10;visibility:visible;mso-wrap-style:square;v-text-anchor:top" coordsize="8519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mBAMIA&#10;AADbAAAADwAAAGRycy9kb3ducmV2LnhtbERPTWsCMRC9C/6HMEJvmrVQ6a5GUVuhN9H20tuwGbPb&#10;biZrkq5rf70RCr3N433OYtXbRnTkQ+1YwXSSgSAuna7ZKPh4342fQYSIrLFxTAquFGC1HA4WWGh3&#10;4QN1x2hECuFQoIIqxraQMpQVWQwT1xIn7uS8xZigN1J7vKRw28jHLJtJizWnhgpb2lZUfh9/rILZ&#10;6+a68785nencPX3tN2b9+WKUehj16zmISH38F/+533San8P9l3SAX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aYEAwgAAANsAAAAPAAAAAAAAAAAAAAAAAJgCAABkcnMvZG93&#10;bnJldi54bWxQSwUGAAAAAAQABAD1AAAAhwMAAAAA&#10;" path="m,10r8519,l8519,,,,,10xe" fillcolor="#233e5f" stroked="f">
                    <v:path arrowok="t" o:connecttype="custom" o:connectlocs="0,945;8519,945;8519,935;0,935;0,945" o:connectangles="0,0,0,0,0"/>
                  </v:shape>
                </v:group>
                <v:group id="Group 36" o:spid="_x0000_s1045" style="position:absolute;left:8637;top:142;width:2;height:803" coordorigin="8637,142" coordsize="2,8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37" o:spid="_x0000_s1046" style="position:absolute;left:8637;top:142;width:2;height:803;visibility:visible;mso-wrap-style:square;v-text-anchor:top" coordsize="2,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PCpsQA&#10;AADbAAAADwAAAGRycy9kb3ducmV2LnhtbESPQWvCQBSE7wX/w/KE3upGIaVEVxEh0CIVanPw+Mw+&#10;s9Hs25hdTfz33UKhx2FmvmEWq8E24k6drx0rmE4SEMSl0zVXCorv/OUNhA/IGhvHpOBBHlbL0dMC&#10;M+16/qL7PlQiQthnqMCE0GZS+tKQRT9xLXH0Tq6zGKLsKqk77CPcNnKWJK/SYs1xwWBLG0PlZX+z&#10;CvLt2p3T4jM/HE3/UVyrNKS7Vqnn8bCegwg0hP/wX/tdK5hN4fdL/AFy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zwqbEAAAA2wAAAA8AAAAAAAAAAAAAAAAAmAIAAGRycy9k&#10;b3ducmV2LnhtbFBLBQYAAAAABAAEAPUAAACJAwAAAAA=&#10;" path="m,l,803e" filled="f" strokecolor="#233e5f" strokeweight="1.5pt">
                    <v:path arrowok="t" o:connecttype="custom" o:connectlocs="0,142;0,945" o:connectangles="0,0"/>
                  </v:shape>
                </v:group>
                <v:group id="Group 34" o:spid="_x0000_s1047" style="position:absolute;left:53;top:72;width:8579;height:863" coordorigin="53,72" coordsize="8579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35" o:spid="_x0000_s1048" style="position:absolute;left:53;top:72;width:8579;height:863;visibility:visible;mso-wrap-style:square;v-text-anchor:top" coordsize="8579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egEsQA&#10;AADbAAAADwAAAGRycy9kb3ducmV2LnhtbESPT2vCQBTE74LfYXmCN92okLbRVaRUKvRgm9b7M/vy&#10;B7NvQ3ZrYj+9WxA8DjPzG2a16U0tLtS6yrKC2TQCQZxZXXGh4Od7N3kG4TyyxtoyKbiSg816OFhh&#10;om3HX3RJfSEChF2CCkrvm0RKl5Vk0E1tQxy83LYGfZBtIXWLXYCbWs6jKJYGKw4LJTb0WlJ2Tn+N&#10;gsOfiYv8ScrP+PT+0jX58SN92yk1HvXbJQhPvX+E7+29VjBfwP+X8APk+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qXoBLEAAAA2wAAAA8AAAAAAAAAAAAAAAAAmAIAAGRycy9k&#10;b3ducmV2LnhtbFBLBQYAAAAABAAEAPUAAACJAwAAAAA=&#10;" path="m,863r8579,l8579,,,,,863xe" fillcolor="#4f81bc" stroked="f">
                    <v:path arrowok="t" o:connecttype="custom" o:connectlocs="0,935;8579,935;8579,72;0,72;0,935" o:connectangles="0,0,0,0,0"/>
                  </v:shape>
                </v:group>
                <v:group id="Group 32" o:spid="_x0000_s1049" style="position:absolute;left:53;top:72;width:8579;height:863" coordorigin="53,72" coordsize="8579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33" o:spid="_x0000_s1050" style="position:absolute;left:53;top:72;width:8579;height:863;visibility:visible;mso-wrap-style:square;v-text-anchor:top" coordsize="8579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RJ/sUA&#10;AADbAAAADwAAAGRycy9kb3ducmV2LnhtbESPQWvCQBSE74X+h+UVequbSgwaXaW1FHrx0ETx+sg+&#10;s7HZtyG71eTfd4WCx2FmvmFWm8G24kK9bxwreJ0kIIgrpxuuFezLz5c5CB+QNbaOScFIHjbrx4cV&#10;5tpd+ZsuRahFhLDPUYEJocul9JUhi37iOuLonVxvMUTZ11L3eI1w28ppkmTSYsNxwWBHW0PVT/Fr&#10;FczKdJuNxzLdLbJ5Ggpzfh8PH0o9Pw1vSxCBhnAP/7e/tILpDG5f4g+Q6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REn+xQAAANsAAAAPAAAAAAAAAAAAAAAAAJgCAABkcnMv&#10;ZG93bnJldi54bWxQSwUGAAAAAAQABAD1AAAAigMAAAAA&#10;" path="m,863r8579,l8579,,,,,863xe" filled="f" strokecolor="#f1f1f1" strokeweight="3pt">
                    <v:path arrowok="t" o:connecttype="custom" o:connectlocs="0,935;8579,935;8579,72;0,72;0,935" o:connectangles="0,0,0,0,0"/>
                  </v:shape>
                </v:group>
                <v:group id="Group 30" o:spid="_x0000_s1051" style="position:absolute;left:8659;top:989;width:1989;height:2" coordorigin="8659,989" coordsize="198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31" o:spid="_x0000_s1052" style="position:absolute;left:8659;top:989;width:1989;height:2;visibility:visible;mso-wrap-style:square;v-text-anchor:top" coordsize="198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xy9sQA&#10;AADbAAAADwAAAGRycy9kb3ducmV2LnhtbESPQWvCQBSE7wX/w/IK3ppNRVobXSUIhZpTNR7s7ZF9&#10;JsHs2yW7mvjv3UKhx2FmvmFWm9F04ka9by0reE1SEMSV1S3XCo7l58sChA/IGjvLpOBOHjbrydMK&#10;M20H3tPtEGoRIewzVNCE4DIpfdWQQZ9YRxy9s+0Nhij7Wuoehwg3nZyl6Zs02HJcaNDRtqHqcrga&#10;BcXHuTRz7djt853/Kez8+5qflJo+j/kSRKAx/If/2l9awewdfr/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8cvbEAAAA2wAAAA8AAAAAAAAAAAAAAAAAmAIAAGRycy9k&#10;b3ducmV2LnhtbFBLBQYAAAAABAAEAPUAAACJAwAAAAA=&#10;" path="m,l1989,e" filled="f" strokecolor="#1f5767" strokeweight="1.5pt">
                    <v:path arrowok="t" o:connecttype="custom" o:connectlocs="0,0;1989,0" o:connectangles="0,0"/>
                  </v:shape>
                </v:group>
                <v:group id="Group 28" o:spid="_x0000_s1053" style="position:absolute;left:8674;top:112;width:2;height:862" coordorigin="8674,112" coordsize="2,8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29" o:spid="_x0000_s1054" style="position:absolute;left:8674;top:112;width:2;height:862;visibility:visible;mso-wrap-style:square;v-text-anchor:top" coordsize="2,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NLQMUA&#10;AADbAAAADwAAAGRycy9kb3ducmV2LnhtbESPS2vCQBSF9wX/w3CFbkqd6EI0OgklRSh0Y7RYurtk&#10;rnk0cyfNTE38945Q6PJwHh9nm46mFRfqXW1ZwXwWgSAurK65VPBx3D2vQDiPrLG1TAqu5CBNJg9b&#10;jLUdOKfLwZcijLCLUUHlfRdL6YqKDLqZ7YiDd7a9QR9kX0rd4xDGTSsXUbSUBmsOhAo7yioqvg+/&#10;JkCcfd+95uvmq/w8Pe2bqD39ZHOlHqfjywaEp9H/h//ab1rBYg33L+EHyO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E0tAxQAAANsAAAAPAAAAAAAAAAAAAAAAAJgCAABkcnMv&#10;ZG93bnJldi54bWxQSwUGAAAAAAQABAD1AAAAigMAAAAA&#10;" path="m,l,862e" filled="f" strokecolor="#1f5767" strokeweight="1.5pt">
                    <v:path arrowok="t" o:connecttype="custom" o:connectlocs="0,112;0,974" o:connectangles="0,0"/>
                  </v:shape>
                </v:group>
                <v:group id="Group 26" o:spid="_x0000_s1055" style="position:absolute;left:10598;top:97;width:50;height:2" coordorigin="10598,97" coordsize="5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27" o:spid="_x0000_s1056" style="position:absolute;left:10598;top:97;width:50;height:2;visibility:visible;mso-wrap-style:square;v-text-anchor:top" coordsize="5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N0EcEA&#10;AADbAAAADwAAAGRycy9kb3ducmV2LnhtbESPT4vCMBTE74LfIbyFvWlaV0SqsRRB2MMe/Ht/NM+2&#10;bvMSmqjd/fRGEDwOM/MbZpn3phU36nxjWUE6TkAQl1Y3XCk4HjajOQgfkDW2lknBH3nIV8PBEjNt&#10;77yj2z5UIkLYZ6igDsFlUvqyJoN+bB1x9M62Mxii7CqpO7xHuGnlJElm0mDDcaFGR+uayt/91SjQ&#10;h2tl6Kco/f88ofRyctNm65T6/OiLBYhAfXiHX+1vreArheeX+APk6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3TdBHBAAAA2wAAAA8AAAAAAAAAAAAAAAAAmAIAAGRycy9kb3du&#10;cmV2LnhtbFBLBQYAAAAABAAEAPUAAACGAwAAAAA=&#10;" path="m,l50,e" filled="f" strokecolor="#1f5767" strokeweight="1.5pt">
                    <v:path arrowok="t" o:connecttype="custom" o:connectlocs="0,0;50,0" o:connectangles="0,0"/>
                  </v:shape>
                </v:group>
                <v:group id="Group 24" o:spid="_x0000_s1057" style="position:absolute;left:8664;top:82;width:2;height:30" coordorigin="8664,82" coordsize="2,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25" o:spid="_x0000_s1058" style="position:absolute;left:8664;top:82;width:2;height:30;visibility:visible;mso-wrap-style:square;v-text-anchor:top" coordsize="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dLN8QA&#10;AADbAAAADwAAAGRycy9kb3ducmV2LnhtbESP3WrCQBSE7wXfYTmCN6VuVFpK6ir+IFhvSo0PcMge&#10;k2D2bNxdY3z7riB4OczMN8xs0ZlatOR8ZVnBeJSAIM6trrhQcMy2718gfEDWWFsmBXfysJj3ezNM&#10;tb3xH7WHUIgIYZ+igjKEJpXS5yUZ9CPbEEfvZJ3BEKUrpHZ4i3BTy0mSfEqDFceFEhtal5SfD1ej&#10;YJVlH8u3QpPbXfY/+99N0rbmqNRw0C2/QQTqwiv8bO+0gukUHl/iD5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WnSzfEAAAA2wAAAA8AAAAAAAAAAAAAAAAAmAIAAGRycy9k&#10;b3ducmV2LnhtbFBLBQYAAAAABAAEAPUAAACJAwAAAAA=&#10;" path="m,l,30e" filled="f" strokecolor="#1f5767" strokeweight="1.5pt">
                    <v:path arrowok="t" o:connecttype="custom" o:connectlocs="0,82;0,112" o:connectangles="0,0"/>
                  </v:shape>
                </v:group>
                <v:group id="Group 22" o:spid="_x0000_s1059" style="position:absolute;left:8689;top:959;width:1929;height:2" coordorigin="8689,959" coordsize="192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Freeform 23" o:spid="_x0000_s1060" style="position:absolute;left:8689;top:959;width:1929;height:2;visibility:visible;mso-wrap-style:square;v-text-anchor:top" coordsize="192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MW48MA&#10;AADbAAAADwAAAGRycy9kb3ducmV2LnhtbESPQWvCQBSE7wX/w/KEXkrd2GBoU1cRMeC1Kkhuz+xr&#10;Epp9G3ZXjf/eFQoeh5n5hpkvB9OJCznfWlYwnSQgiCurW64VHPbF+ycIH5A1dpZJwY08LBejlznm&#10;2l75hy67UIsIYZ+jgiaEPpfSVw0Z9BPbE0fv1zqDIUpXS+3wGuGmkx9JkkmDLceFBntaN1T97c5G&#10;gdtkZVaezqepyd6+0rI4blyRKvU6HlbfIAIN4Rn+b2+1gnQGjy/xB8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WMW48MAAADbAAAADwAAAAAAAAAAAAAAAACYAgAAZHJzL2Rv&#10;d25yZXYueG1sUEsFBgAAAAAEAAQA9QAAAIgDAAAAAA==&#10;" path="m,l1929,e" filled="f" strokecolor="#1f5767" strokeweight="1.5pt">
                    <v:path arrowok="t" o:connecttype="custom" o:connectlocs="0,0;1929,0" o:connectangles="0,0"/>
                  </v:shape>
                </v:group>
                <v:group id="Group 20" o:spid="_x0000_s1061" style="position:absolute;left:8689;top:939;width:30;height:2" coordorigin="8689,939" coordsize="3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shape id="Freeform 21" o:spid="_x0000_s1062" style="position:absolute;left:8689;top:939;width:30;height:2;visibility:visible;mso-wrap-style:square;v-text-anchor:top" coordsize="3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6uusQA&#10;AADbAAAADwAAAGRycy9kb3ducmV2LnhtbESPT2vCQBTE7wW/w/KE3upGi1Wiq4iQ1tKTfy7eHtln&#10;Es2+DbtrEr99t1DwOMzMb5jluje1aMn5yrKC8SgBQZxbXXGh4HTM3uYgfEDWWFsmBQ/ysF4NXpaY&#10;atvxntpDKESEsE9RQRlCk0rp85IM+pFtiKN3sc5giNIVUjvsItzUcpIkH9JgxXGhxIa2JeW3w90o&#10;aPbhfP+pJq5rr7usO2fTr9vnt1Kvw36zABGoD8/wf3unFbzP4O9L/AF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errrEAAAA2wAAAA8AAAAAAAAAAAAAAAAAmAIAAGRycy9k&#10;b3ducmV2LnhtbFBLBQYAAAAABAAEAPUAAACJAwAAAAA=&#10;" path="m,l30,e" filled="f" strokecolor="#1f5767" strokeweight="1.5pt">
                    <v:path arrowok="t" o:connecttype="custom" o:connectlocs="0,0;30,0" o:connectangles="0,0"/>
                  </v:shape>
                </v:group>
                <v:group id="Group 18" o:spid="_x0000_s1063" style="position:absolute;left:10608;top:112;width:2;height:30" coordorigin="10608,112" coordsize="2,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19" o:spid="_x0000_s1064" style="position:absolute;left:10608;top:112;width:2;height:30;visibility:visible;mso-wrap-style:square;v-text-anchor:top" coordsize="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983cUA&#10;AADbAAAADwAAAGRycy9kb3ducmV2LnhtbESP0WrCQBRE34X+w3ILvohuqrRodBNsi2B9kRo/4JK9&#10;JsHs3XR3G9O/7xYKPg4zc4bZ5INpRU/ON5YVPM0SEMSl1Q1XCs7FbroE4QOyxtYyKfghD3n2MNpg&#10;qu2NP6k/hUpECPsUFdQhdKmUvqzJoJ/Zjjh6F+sMhihdJbXDW4SbVs6T5EUabDgu1NjRW03l9fRt&#10;FLwWxfN2Umly+6/Dx+H4nvS9OSs1fhy2axCBhnAP/7f3WsFiBX9f4g+Q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T3zdxQAAANsAAAAPAAAAAAAAAAAAAAAAAJgCAABkcnMv&#10;ZG93bnJldi54bWxQSwUGAAAAAAQABAD1AAAAigMAAAAA&#10;" path="m,l,30e" filled="f" strokecolor="#1f5767" strokeweight="1.5pt">
                    <v:path arrowok="t" o:connecttype="custom" o:connectlocs="0,112;0,142" o:connectangles="0,0"/>
                  </v:shape>
                </v:group>
                <v:group id="Group 16" o:spid="_x0000_s1065" style="position:absolute;left:10633;top:112;width:2;height:863" coordorigin="10633,112" coordsize="2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<v:shape id="Freeform 17" o:spid="_x0000_s1066" style="position:absolute;left:10633;top:112;width:2;height:863;visibility:visible;mso-wrap-style:square;v-text-anchor:top" coordsize="2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4fJcIA&#10;AADbAAAADwAAAGRycy9kb3ducmV2LnhtbESP3WoCMRSE7wt9h3AK3tWsRUS3RhGhi0Jv/HmAQ3LM&#10;hm5O1k1ct2/fFAQvh5n5hlmuB9+InrroAiuYjAsQxDoYx1bB+fT1PgcRE7LBJjAp+KUI69XryxJL&#10;E+58oP6YrMgQjiUqqFNqSymjrsljHIeWOHuX0HlMWXZWmg7vGe4b+VEUM+nRcV6osaVtTfrnePMK&#10;Fvuqcpfe7DfSNulQXb+tdlqp0duw+QSRaEjP8KO9MwqmE/j/kn+AX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Ph8lwgAAANsAAAAPAAAAAAAAAAAAAAAAAJgCAABkcnMvZG93&#10;bnJldi54bWxQSwUGAAAAAAQABAD1AAAAhwMAAAAA&#10;" path="m,l,863e" filled="f" strokecolor="#1f5767" strokeweight="1.5pt">
                    <v:path arrowok="t" o:connecttype="custom" o:connectlocs="0,112;0,975" o:connectangles="0,0"/>
                  </v:shape>
                </v:group>
                <v:group id="Group 14" o:spid="_x0000_s1067" style="position:absolute;left:8719;top:935;width:1869;height:10" coordorigin="8719,935" coordsize="1869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15" o:spid="_x0000_s1068" style="position:absolute;left:8719;top:935;width:1869;height:10;visibility:visible;mso-wrap-style:square;v-text-anchor:top" coordsize="1869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85sMUA&#10;AADbAAAADwAAAGRycy9kb3ducmV2LnhtbESPT2sCMRTE7wW/Q3gFL6JZtbR1u1FUKHoQbLUHj6+b&#10;1/2bl2UTdf32TUHocZiZ3zDJojO1uFDrCssKxqMIBHFqdcGZgq/j+/AVhPPIGmvLpOBGDhbz3kOC&#10;sbZX/qTLwWciQNjFqCD3vomldGlOBt3INsTB+7GtQR9km0nd4jXATS0nUfQsDRYcFnJsaJ1TWh3O&#10;RkFZfp8+NsbYajXd7gddNdu5F69U/7FbvoHw1Pn/8L291QqepvD3JfwAO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LzmwxQAAANsAAAAPAAAAAAAAAAAAAAAAAJgCAABkcnMv&#10;ZG93bnJldi54bWxQSwUGAAAAAAQABAD1AAAAigMAAAAA&#10;" path="m,10r1869,l1869,,,,,10xe" fillcolor="#1f5767" stroked="f">
                    <v:path arrowok="t" o:connecttype="custom" o:connectlocs="0,945;1869,945;1869,935;0,935;0,945" o:connectangles="0,0,0,0,0"/>
                  </v:shape>
                </v:group>
                <v:group id="Group 12" o:spid="_x0000_s1069" style="position:absolute;left:10603;top:142;width:2;height:803" coordorigin="10603,142" coordsize="2,8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13" o:spid="_x0000_s1070" style="position:absolute;left:10603;top:142;width:2;height:803;visibility:visible;mso-wrap-style:square;v-text-anchor:top" coordsize="2,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/OosQA&#10;AADbAAAADwAAAGRycy9kb3ducmV2LnhtbESP3WoCMRSE7wt9h3AK3tWsVousRimFUpGC6AreHjdn&#10;f3Bzsk2irj59Iwi9HGbmG2a26EwjzuR8bVnBoJ+AIM6trrlUsMu+XicgfEDW2FgmBVfysJg/P80w&#10;1fbCGzpvQykihH2KCqoQ2lRKn1dk0PdtSxy9wjqDIUpXSu3wEuGmkcMkeZcGa44LFbb0WVF+3J6M&#10;gnU4nIrstl/ZX1cc25/uO+Phm1K9l+5jCiJQF/7Dj/ZSKxiN4f4l/g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/zqLEAAAA2wAAAA8AAAAAAAAAAAAAAAAAmAIAAGRycy9k&#10;b3ducmV2LnhtbFBLBQYAAAAABAAEAPUAAACJAwAAAAA=&#10;" path="m,l,803e" filled="f" strokecolor="#1f5767" strokeweight="1.5pt">
                    <v:path arrowok="t" o:connecttype="custom" o:connectlocs="0,142;0,945" o:connectangles="0,0"/>
                  </v:shape>
                </v:group>
                <v:group id="Group 10" o:spid="_x0000_s1071" style="position:absolute;left:8669;top:72;width:1929;height:863" coordorigin="8669,72" coordsize="1929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11" o:spid="_x0000_s1072" style="position:absolute;left:8669;top:72;width:1929;height:863;visibility:visible;mso-wrap-style:square;v-text-anchor:top" coordsize="1929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8xrMUA&#10;AADbAAAADwAAAGRycy9kb3ducmV2LnhtbESPQWsCMRSE7wX/Q3hCL4tmLWJla5RaKBQ8uV0Rb6+b&#10;183SzUvYpLr990YQehxm5htmtRlsJ87Uh9axgtk0B0FcO91yo6D6fJ8sQYSIrLFzTAr+KMBmPXpY&#10;YaHdhfd0LmMjEoRDgQpMjL6QMtSGLIap88TJ+3a9xZhk30jd4yXBbSef8nwhLbacFgx6ejNU/5S/&#10;VsHxSKVf+Nm2NNnBf22zKtudcqUex8PrC4hIQ/wP39sfWsH8GW5f0g+Q6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nzGsxQAAANsAAAAPAAAAAAAAAAAAAAAAAJgCAABkcnMv&#10;ZG93bnJldi54bWxQSwUGAAAAAAQABAD1AAAAigMAAAAA&#10;" path="m,863r1929,l1929,,,,,863xe" fillcolor="#4aacc5" stroked="f">
                    <v:path arrowok="t" o:connecttype="custom" o:connectlocs="0,935;1929,935;1929,72;0,72;0,935" o:connectangles="0,0,0,0,0"/>
                  </v:shape>
                </v:group>
                <v:group id="Group 8" o:spid="_x0000_s1073" style="position:absolute;left:8669;top:72;width:1929;height:863" coordorigin="8669,72" coordsize="1929,8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9" o:spid="_x0000_s1074" style="position:absolute;left:8669;top:72;width:1929;height:863;visibility:visible;mso-wrap-style:square;v-text-anchor:top" coordsize="1929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NHscQA&#10;AADbAAAADwAAAGRycy9kb3ducmV2LnhtbESPQWvCQBSE7wX/w/IEb2ZjsVKjq0ihRSoFTYPnZ/Y1&#10;Cc2+DbtbTf31XUHocZiZb5jlujetOJPzjWUFkyQFQVxa3XCloPh8HT+D8AFZY2uZFPySh/Vq8LDE&#10;TNsLH+ich0pECPsMFdQhdJmUvqzJoE9sRxy9L+sMhihdJbXDS4SbVj6m6UwabDgu1NjRS03ld/5j&#10;FLztPprC5Ken9+O+vG43OOnz0Co1GvabBYhAffgP39tbrWA6h9uX+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TR7HEAAAA2wAAAA8AAAAAAAAAAAAAAAAAmAIAAGRycy9k&#10;b3ducmV2LnhtbFBLBQYAAAAABAAEAPUAAACJAwAAAAA=&#10;" path="m,863r1929,l1929,,,,,863xe" filled="f" strokecolor="#f1f1f1" strokeweight="3pt">
                    <v:path arrowok="t" o:connecttype="custom" o:connectlocs="0,935;1929,935;1929,72;0,72;0,935" o:connectangles="0,0,0,0,0"/>
                  </v:shape>
                </v:group>
                <v:group id="Group 3" o:spid="_x0000_s1075" style="position:absolute;left:10;top:10;width:10635;height:1001" coordorigin="10,10" coordsize="10635,1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" o:spid="_x0000_s1076" style="position:absolute;left:10;top:10;width:10635;height:1001;visibility:visible;mso-wrap-style:square;v-text-anchor:top" coordsize="10635,10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j9+cIA&#10;AADbAAAADwAAAGRycy9kb3ducmV2LnhtbESP0WoCMRRE3wv9h3CFvtWspZayNYoVBUFa0PoBl81t&#10;sri5SZOo69+bguDjMDNnmMmsd504UUytZwWjYQWCuPG6ZaNg/7N6fgeRMrLGzjMpuFCC2fTxYYK1&#10;9mfe0mmXjSgQTjUqsDmHWsrUWHKYhj4QF+/XR4e5yGikjngucNfJl6p6kw5bLgsWAy0sNYfd0SkI&#10;n+nP7Bevl2UycdN8fx2CxaVST4N+/gEiU5/v4Vt7rRWMR/D/pfwAOb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KP35wgAAANsAAAAPAAAAAAAAAAAAAAAAAJgCAABkcnMvZG93&#10;bnJldi54bWxQSwUGAAAAAAQABAD1AAAAhwMAAAAA&#10;" path="m,1001r10635,l10635,,,,,1001xe" filled="f" strokeweight="1pt">
                    <v:path arrowok="t" o:connecttype="custom" o:connectlocs="0,1011;10635,1011;10635,10;0,10;0,1011" o:connectangles="0,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" o:spid="_x0000_s1077" type="#_x0000_t202" style="position:absolute;left:230;top:211;width:4299;height: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0gm8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0gm8MAAADbAAAADwAAAAAAAAAAAAAAAACYAgAAZHJzL2Rv&#10;d25yZXYueG1sUEsFBgAAAAAEAAQA9QAAAIgDAAAAAA==&#10;" filled="f" stroked="f">
                    <v:textbox inset="0,0,0,0">
                      <w:txbxContent>
                        <w:p w:rsidR="001D37AB" w:rsidRDefault="0049039A">
                          <w:pPr>
                            <w:spacing w:line="280" w:lineRule="exact"/>
                            <w:rPr>
                              <w:rFonts w:ascii="Arial Narrow" w:eastAsia="Arial Narrow" w:hAnsi="Arial Narrow" w:cs="Arial Narrow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S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>ou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t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 xml:space="preserve">h 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A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>ust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r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>alia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>n</w:t>
                          </w:r>
                          <w:r>
                            <w:rPr>
                              <w:rFonts w:ascii="Arial Narrow"/>
                              <w:b/>
                              <w:spacing w:val="3"/>
                              <w:w w:val="99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B</w:t>
                          </w:r>
                          <w:r>
                            <w:rPr>
                              <w:rFonts w:ascii="Arial Narrow"/>
                              <w:b/>
                              <w:spacing w:val="-1"/>
                              <w:sz w:val="28"/>
                            </w:rPr>
                            <w:t>an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 xml:space="preserve">d 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A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>ssoci</w:t>
                          </w:r>
                          <w:r>
                            <w:rPr>
                              <w:rFonts w:ascii="Arial Narrow"/>
                              <w:b/>
                              <w:spacing w:val="-1"/>
                              <w:sz w:val="28"/>
                            </w:rPr>
                            <w:t>atio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 xml:space="preserve">n </w:t>
                          </w:r>
                          <w:r>
                            <w:rPr>
                              <w:rFonts w:ascii="Arial Narrow"/>
                              <w:b/>
                              <w:spacing w:val="3"/>
                              <w:sz w:val="28"/>
                            </w:rPr>
                            <w:t>I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>nc.</w:t>
                          </w:r>
                        </w:p>
                      </w:txbxContent>
                    </v:textbox>
                  </v:shape>
                  <v:shape id="Text Box 5" o:spid="_x0000_s1078" type="#_x0000_t202" style="position:absolute;left:6452;top:211;width:1973;height: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GFAMQA&#10;AADbAAAADwAAAGRycy9kb3ducmV2LnhtbESPQWvCQBSE7wX/w/KE3urGl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BhQDEAAAA2wAAAA8AAAAAAAAAAAAAAAAAmAIAAGRycy9k&#10;b3ducmV2LnhtbFBLBQYAAAAABAAEAPUAAACJAwAAAAA=&#10;" filled="f" stroked="f">
                    <v:textbox inset="0,0,0,0">
                      <w:txbxContent>
                        <w:p w:rsidR="001D37AB" w:rsidRDefault="0049039A">
                          <w:pPr>
                            <w:spacing w:line="280" w:lineRule="exact"/>
                            <w:rPr>
                              <w:rFonts w:ascii="Arial Narrow" w:eastAsia="Arial Narrow" w:hAnsi="Arial Narrow" w:cs="Arial Narrow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B</w:t>
                          </w:r>
                          <w:r>
                            <w:rPr>
                              <w:rFonts w:ascii="Arial Narrow"/>
                              <w:b/>
                              <w:spacing w:val="-1"/>
                              <w:sz w:val="28"/>
                            </w:rPr>
                            <w:t>an</w:t>
                          </w:r>
                          <w:r>
                            <w:rPr>
                              <w:rFonts w:ascii="Arial Narrow"/>
                              <w:b/>
                              <w:sz w:val="28"/>
                            </w:rPr>
                            <w:t xml:space="preserve">d </w:t>
                          </w:r>
                          <w:r>
                            <w:rPr>
                              <w:rFonts w:ascii="Arial Narrow"/>
                              <w:b/>
                              <w:spacing w:val="-2"/>
                              <w:w w:val="99"/>
                              <w:sz w:val="28"/>
                            </w:rPr>
                            <w:t>R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>egist</w:t>
                          </w:r>
                          <w:r>
                            <w:rPr>
                              <w:rFonts w:ascii="Arial Narrow"/>
                              <w:b/>
                              <w:spacing w:val="-1"/>
                              <w:w w:val="99"/>
                              <w:sz w:val="28"/>
                            </w:rPr>
                            <w:t>r</w:t>
                          </w:r>
                          <w:r>
                            <w:rPr>
                              <w:rFonts w:ascii="Arial Narrow"/>
                              <w:b/>
                              <w:w w:val="99"/>
                              <w:sz w:val="28"/>
                            </w:rPr>
                            <w:t>ation</w:t>
                          </w:r>
                        </w:p>
                      </w:txbxContent>
                    </v:textbox>
                  </v:shape>
                  <v:shape id="Text Box 4" o:spid="_x0000_s1079" type="#_x0000_t202" style="position:absolute;left:8650;top:51;width:1961;height:9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gddMQA&#10;AADbAAAADwAAAGRycy9kb3ducmV2LnhtbESPQWvCQBSE7wX/w/KE3urG0opGVxFREAqlMR48PrPP&#10;ZDH7Ns2uGv+9Wyh4HGbmG2a26GwtrtR641jBcJCAIC6cNlwq2OebtzEIH5A11o5JwZ08LOa9lxmm&#10;2t04o+sulCJC2KeooAqhSaX0RUUW/cA1xNE7udZiiLItpW7xFuG2lu9JMpIWDceFChtaVVScdxer&#10;YHngbG1+v48/2SkzeT5J+Gt0Vuq13y2nIAJ14Rn+b2+1gs8P+PsSf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oHXTEAAAA2wAAAA8AAAAAAAAAAAAAAAAAmAIAAGRycy9k&#10;b3ducmV2LnhtbFBLBQYAAAAABAAEAPUAAACJAwAAAAA=&#10;" filled="f" stroked="f">
                    <v:textbox inset="0,0,0,0">
                      <w:txbxContent>
                        <w:p w:rsidR="001D37AB" w:rsidRDefault="0049039A">
                          <w:pPr>
                            <w:spacing w:before="137"/>
                            <w:ind w:left="8"/>
                            <w:jc w:val="center"/>
                            <w:rPr>
                              <w:rFonts w:ascii="Times New Roman" w:eastAsia="Times New Roman" w:hAnsi="Times New Roman" w:cs="Times New Roman"/>
                              <w:sz w:val="56"/>
                              <w:szCs w:val="56"/>
                            </w:rPr>
                          </w:pPr>
                          <w:r>
                            <w:rPr>
                              <w:rFonts w:ascii="Times New Roman"/>
                              <w:b/>
                              <w:sz w:val="56"/>
                            </w:rPr>
                            <w:t>B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1D37AB" w:rsidRDefault="001D37AB">
      <w:pPr>
        <w:spacing w:before="4"/>
        <w:rPr>
          <w:rFonts w:ascii="Times New Roman" w:eastAsia="Times New Roman" w:hAnsi="Times New Roman" w:cs="Times New Roman"/>
          <w:sz w:val="27"/>
          <w:szCs w:val="27"/>
        </w:rPr>
      </w:pPr>
    </w:p>
    <w:tbl>
      <w:tblPr>
        <w:tblW w:w="0" w:type="auto"/>
        <w:tblInd w:w="5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5"/>
        <w:gridCol w:w="6494"/>
      </w:tblGrid>
      <w:tr w:rsidR="001D37AB">
        <w:trPr>
          <w:trHeight w:hRule="exact" w:val="640"/>
        </w:trPr>
        <w:tc>
          <w:tcPr>
            <w:tcW w:w="30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49039A">
            <w:pPr>
              <w:pStyle w:val="TableParagraph"/>
              <w:spacing w:before="179"/>
              <w:ind w:left="104"/>
              <w:rPr>
                <w:rFonts w:ascii="Arial Black" w:eastAsia="Arial Black" w:hAnsi="Arial Black" w:cs="Arial Black"/>
                <w:sz w:val="32"/>
                <w:szCs w:val="32"/>
              </w:rPr>
            </w:pPr>
            <w:r>
              <w:rPr>
                <w:rFonts w:ascii="Arial Black"/>
                <w:b/>
                <w:sz w:val="32"/>
              </w:rPr>
              <w:t>NAME OF</w:t>
            </w:r>
            <w:r>
              <w:rPr>
                <w:rFonts w:ascii="Arial Black"/>
                <w:b/>
                <w:spacing w:val="-5"/>
                <w:sz w:val="32"/>
              </w:rPr>
              <w:t xml:space="preserve"> </w:t>
            </w:r>
            <w:r>
              <w:rPr>
                <w:rFonts w:ascii="Arial Black"/>
                <w:b/>
                <w:sz w:val="32"/>
              </w:rPr>
              <w:t>BAND</w:t>
            </w:r>
          </w:p>
        </w:tc>
        <w:tc>
          <w:tcPr>
            <w:tcW w:w="6494" w:type="dxa"/>
            <w:tcBorders>
              <w:top w:val="nil"/>
              <w:left w:val="single" w:sz="3" w:space="0" w:color="000000"/>
              <w:bottom w:val="nil"/>
              <w:right w:val="nil"/>
            </w:tcBorders>
          </w:tcPr>
          <w:p w:rsidR="001D37AB" w:rsidRDefault="001D37AB"/>
        </w:tc>
      </w:tr>
    </w:tbl>
    <w:p w:rsidR="001D37AB" w:rsidRDefault="001D37AB">
      <w:pPr>
        <w:spacing w:before="7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0" w:type="auto"/>
        <w:tblInd w:w="5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5"/>
        <w:gridCol w:w="6774"/>
      </w:tblGrid>
      <w:tr w:rsidR="001D37AB">
        <w:trPr>
          <w:trHeight w:hRule="exact" w:val="516"/>
        </w:trPr>
        <w:tc>
          <w:tcPr>
            <w:tcW w:w="957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49039A">
            <w:pPr>
              <w:pStyle w:val="TableParagraph"/>
              <w:spacing w:before="2" w:line="252" w:lineRule="exact"/>
              <w:ind w:left="104" w:right="170"/>
              <w:rPr>
                <w:rFonts w:ascii="Arial Narrow" w:eastAsia="Arial Narrow" w:hAnsi="Arial Narrow" w:cs="Arial Narrow"/>
              </w:rPr>
            </w:pPr>
            <w:r>
              <w:rPr>
                <w:rFonts w:ascii="Arial Narrow"/>
              </w:rPr>
              <w:t xml:space="preserve">DECLARATION: </w:t>
            </w:r>
            <w:r>
              <w:rPr>
                <w:rFonts w:ascii="Arial Narrow"/>
                <w:spacing w:val="-3"/>
              </w:rPr>
              <w:t xml:space="preserve">As </w:t>
            </w:r>
            <w:r>
              <w:rPr>
                <w:rFonts w:ascii="Arial Narrow"/>
              </w:rPr>
              <w:t xml:space="preserve">Secretary </w:t>
            </w:r>
            <w:r>
              <w:rPr>
                <w:rFonts w:ascii="Arial Narrow"/>
                <w:spacing w:val="-3"/>
              </w:rPr>
              <w:t xml:space="preserve">of </w:t>
            </w:r>
            <w:r>
              <w:rPr>
                <w:rFonts w:ascii="Arial Narrow"/>
              </w:rPr>
              <w:t>the above Band, I certify that the players listed below are to be registered</w:t>
            </w:r>
            <w:r>
              <w:rPr>
                <w:rFonts w:ascii="Arial Narrow"/>
                <w:spacing w:val="-24"/>
              </w:rPr>
              <w:t xml:space="preserve"> </w:t>
            </w:r>
            <w:r>
              <w:rPr>
                <w:rFonts w:ascii="Arial Narrow"/>
              </w:rPr>
              <w:t>members</w:t>
            </w:r>
            <w:r>
              <w:rPr>
                <w:rFonts w:ascii="Arial Narrow"/>
              </w:rPr>
              <w:t xml:space="preserve"> </w:t>
            </w:r>
            <w:r>
              <w:rPr>
                <w:rFonts w:ascii="Arial Narrow"/>
              </w:rPr>
              <w:t>of the South Australian Band</w:t>
            </w:r>
            <w:r>
              <w:rPr>
                <w:rFonts w:ascii="Arial Narrow"/>
                <w:spacing w:val="-15"/>
              </w:rPr>
              <w:t xml:space="preserve"> </w:t>
            </w:r>
            <w:r>
              <w:rPr>
                <w:rFonts w:ascii="Arial Narrow"/>
              </w:rPr>
              <w:t>Association</w:t>
            </w:r>
          </w:p>
        </w:tc>
      </w:tr>
      <w:tr w:rsidR="001D37AB">
        <w:trPr>
          <w:trHeight w:hRule="exact" w:val="516"/>
        </w:trPr>
        <w:tc>
          <w:tcPr>
            <w:tcW w:w="28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:rsidR="001D37AB" w:rsidRDefault="0049039A">
            <w:pPr>
              <w:pStyle w:val="TableParagraph"/>
              <w:ind w:left="104"/>
              <w:rPr>
                <w:rFonts w:ascii="Arial Narrow" w:eastAsia="Arial Narrow" w:hAnsi="Arial Narrow" w:cs="Arial Narrow"/>
              </w:rPr>
            </w:pPr>
            <w:r>
              <w:rPr>
                <w:rFonts w:ascii="Arial Narrow"/>
              </w:rPr>
              <w:t>SECRETARY</w:t>
            </w:r>
            <w:r>
              <w:rPr>
                <w:rFonts w:ascii="Arial Narrow"/>
                <w:spacing w:val="-5"/>
              </w:rPr>
              <w:t xml:space="preserve"> </w:t>
            </w:r>
            <w:r>
              <w:rPr>
                <w:rFonts w:ascii="Arial Narrow"/>
              </w:rPr>
              <w:t>SIGNATURE</w:t>
            </w:r>
          </w:p>
        </w:tc>
        <w:tc>
          <w:tcPr>
            <w:tcW w:w="67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:rsidR="001D37AB" w:rsidRDefault="0049039A">
            <w:pPr>
              <w:pStyle w:val="TableParagraph"/>
              <w:ind w:right="1510"/>
              <w:jc w:val="right"/>
              <w:rPr>
                <w:rFonts w:ascii="Arial Narrow" w:eastAsia="Arial Narrow" w:hAnsi="Arial Narrow" w:cs="Arial Narrow"/>
              </w:rPr>
            </w:pPr>
            <w:r>
              <w:rPr>
                <w:rFonts w:ascii="Arial Narrow"/>
              </w:rPr>
              <w:t>Date</w:t>
            </w:r>
          </w:p>
        </w:tc>
      </w:tr>
    </w:tbl>
    <w:p w:rsidR="001D37AB" w:rsidRDefault="001D37AB">
      <w:pPr>
        <w:spacing w:before="11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0" w:type="auto"/>
        <w:tblInd w:w="5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13"/>
        <w:gridCol w:w="1132"/>
        <w:gridCol w:w="282"/>
        <w:gridCol w:w="3407"/>
        <w:gridCol w:w="1245"/>
      </w:tblGrid>
      <w:tr w:rsidR="001D37AB">
        <w:trPr>
          <w:trHeight w:hRule="exact" w:val="472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  <w:shd w:val="clear" w:color="auto" w:fill="538DD3"/>
          </w:tcPr>
          <w:p w:rsidR="001D37AB" w:rsidRDefault="0049039A">
            <w:pPr>
              <w:pStyle w:val="TableParagraph"/>
              <w:spacing w:before="109"/>
              <w:ind w:right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FULL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NAME</w:t>
            </w:r>
          </w:p>
        </w:tc>
        <w:tc>
          <w:tcPr>
            <w:tcW w:w="1132" w:type="dxa"/>
            <w:tcBorders>
              <w:top w:val="single" w:sz="2" w:space="0" w:color="000000"/>
              <w:left w:val="single" w:sz="2" w:space="0" w:color="000000"/>
              <w:bottom w:val="single" w:sz="3" w:space="0" w:color="000000"/>
              <w:right w:val="single" w:sz="2" w:space="0" w:color="000000"/>
            </w:tcBorders>
            <w:shd w:val="clear" w:color="auto" w:fill="538DD3"/>
          </w:tcPr>
          <w:p w:rsidR="001D37AB" w:rsidRDefault="0049039A">
            <w:pPr>
              <w:pStyle w:val="TableParagraph"/>
              <w:ind w:left="261" w:right="141" w:hanging="11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z w:val="20"/>
              </w:rPr>
              <w:t xml:space="preserve"> BIRTH</w:t>
            </w:r>
          </w:p>
        </w:tc>
        <w:tc>
          <w:tcPr>
            <w:tcW w:w="28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2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  <w:shd w:val="clear" w:color="auto" w:fill="538DD3"/>
          </w:tcPr>
          <w:p w:rsidR="001D37AB" w:rsidRDefault="0049039A">
            <w:pPr>
              <w:pStyle w:val="TableParagraph"/>
              <w:spacing w:before="111"/>
              <w:ind w:left="113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FULL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NAME</w:t>
            </w:r>
          </w:p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538DD3"/>
          </w:tcPr>
          <w:p w:rsidR="001D37AB" w:rsidRDefault="0049039A">
            <w:pPr>
              <w:pStyle w:val="TableParagraph"/>
              <w:spacing w:before="1" w:line="228" w:lineRule="exact"/>
              <w:ind w:left="320" w:right="195" w:hanging="12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 BIRTH</w:t>
            </w:r>
          </w:p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1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1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36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vMerge/>
            <w:tcBorders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0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44"/>
        </w:trPr>
        <w:tc>
          <w:tcPr>
            <w:tcW w:w="35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000000"/>
            </w:tcBorders>
          </w:tcPr>
          <w:p w:rsidR="001D37AB" w:rsidRDefault="001D37AB"/>
        </w:tc>
        <w:tc>
          <w:tcPr>
            <w:tcW w:w="28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365F91"/>
          </w:tcPr>
          <w:p w:rsidR="001D37AB" w:rsidRDefault="001D37AB"/>
        </w:tc>
        <w:tc>
          <w:tcPr>
            <w:tcW w:w="3407" w:type="dxa"/>
            <w:tcBorders>
              <w:top w:val="single" w:sz="3" w:space="0" w:color="000000"/>
              <w:left w:val="single" w:sz="2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  <w:tc>
          <w:tcPr>
            <w:tcW w:w="12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</w:tbl>
    <w:p w:rsidR="001D37AB" w:rsidRDefault="001D37AB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</w:p>
    <w:p w:rsidR="001D37AB" w:rsidRDefault="0049039A">
      <w:pPr>
        <w:pStyle w:val="BodyText"/>
        <w:spacing w:before="79"/>
        <w:ind w:left="818" w:right="981"/>
        <w:jc w:val="center"/>
      </w:pPr>
      <w:r>
        <w:t xml:space="preserve">Only names on this list will be recognised as registered members of the SABA </w:t>
      </w:r>
      <w:r>
        <w:rPr>
          <w:spacing w:val="-3"/>
        </w:rPr>
        <w:t xml:space="preserve">and </w:t>
      </w:r>
      <w:r>
        <w:t>as such allowed to compete in</w:t>
      </w:r>
      <w:r>
        <w:rPr>
          <w:spacing w:val="-28"/>
        </w:rPr>
        <w:t xml:space="preserve"> </w:t>
      </w:r>
      <w:r>
        <w:t xml:space="preserve">competitions conducted by the SABA, NBCA </w:t>
      </w:r>
      <w:r>
        <w:rPr>
          <w:spacing w:val="-3"/>
        </w:rPr>
        <w:t xml:space="preserve">and </w:t>
      </w:r>
      <w:r>
        <w:t>affiliated</w:t>
      </w:r>
      <w:r>
        <w:rPr>
          <w:spacing w:val="-6"/>
        </w:rPr>
        <w:t xml:space="preserve"> </w:t>
      </w:r>
      <w:r>
        <w:t>bodies.</w:t>
      </w:r>
    </w:p>
    <w:p w:rsidR="001D37AB" w:rsidRDefault="0049039A">
      <w:pPr>
        <w:pStyle w:val="BodyText"/>
        <w:ind w:right="981"/>
        <w:jc w:val="center"/>
      </w:pPr>
      <w:r>
        <w:t>Please refer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Section</w:t>
      </w:r>
      <w:r>
        <w:rPr>
          <w:spacing w:val="-3"/>
        </w:rPr>
        <w:t xml:space="preserve"> </w:t>
      </w:r>
      <w:r>
        <w:t>8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SABA</w:t>
      </w:r>
      <w:r>
        <w:rPr>
          <w:spacing w:val="-1"/>
        </w:rPr>
        <w:t xml:space="preserve"> </w:t>
      </w:r>
      <w:r>
        <w:t>by-laws</w:t>
      </w:r>
      <w:r>
        <w:rPr>
          <w:spacing w:val="-6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further information</w:t>
      </w:r>
      <w:r>
        <w:rPr>
          <w:spacing w:val="-7"/>
        </w:rPr>
        <w:t xml:space="preserve"> </w:t>
      </w:r>
      <w:r>
        <w:t>regarding r</w:t>
      </w:r>
      <w:r>
        <w:t>egistrations.</w:t>
      </w:r>
    </w:p>
    <w:p w:rsidR="001D37AB" w:rsidRDefault="001D37AB">
      <w:pPr>
        <w:spacing w:before="5"/>
        <w:rPr>
          <w:rFonts w:ascii="Arial" w:eastAsia="Arial" w:hAnsi="Arial" w:cs="Arial"/>
          <w:sz w:val="20"/>
          <w:szCs w:val="20"/>
        </w:rPr>
      </w:pPr>
    </w:p>
    <w:tbl>
      <w:tblPr>
        <w:tblW w:w="0" w:type="auto"/>
        <w:tblInd w:w="5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1"/>
        <w:gridCol w:w="2553"/>
      </w:tblGrid>
      <w:tr w:rsidR="001D37AB">
        <w:trPr>
          <w:trHeight w:hRule="exact" w:val="464"/>
        </w:trPr>
        <w:tc>
          <w:tcPr>
            <w:tcW w:w="507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49039A">
            <w:pPr>
              <w:pStyle w:val="TableParagraph"/>
              <w:ind w:left="104"/>
              <w:rPr>
                <w:rFonts w:ascii="Arial Black" w:eastAsia="Arial Black" w:hAnsi="Arial Black" w:cs="Arial Black"/>
                <w:sz w:val="32"/>
                <w:szCs w:val="32"/>
              </w:rPr>
            </w:pPr>
            <w:r>
              <w:rPr>
                <w:rFonts w:ascii="Arial Black"/>
                <w:b/>
                <w:sz w:val="32"/>
              </w:rPr>
              <w:t>SABA</w:t>
            </w:r>
            <w:r>
              <w:rPr>
                <w:rFonts w:ascii="Arial Black"/>
                <w:b/>
                <w:spacing w:val="-7"/>
                <w:sz w:val="32"/>
              </w:rPr>
              <w:t xml:space="preserve"> </w:t>
            </w:r>
            <w:r>
              <w:rPr>
                <w:rFonts w:ascii="Arial Black"/>
                <w:b/>
                <w:sz w:val="32"/>
              </w:rPr>
              <w:t>RECORDS</w:t>
            </w:r>
          </w:p>
        </w:tc>
      </w:tr>
      <w:tr w:rsidR="001D37AB">
        <w:trPr>
          <w:trHeight w:hRule="exact" w:val="240"/>
        </w:trPr>
        <w:tc>
          <w:tcPr>
            <w:tcW w:w="2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49039A">
            <w:pPr>
              <w:pStyle w:val="TableParagraph"/>
              <w:spacing w:line="223" w:lineRule="exact"/>
              <w:ind w:left="10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Received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  <w:tr w:rsidR="001D37AB">
        <w:trPr>
          <w:trHeight w:hRule="exact" w:val="236"/>
        </w:trPr>
        <w:tc>
          <w:tcPr>
            <w:tcW w:w="25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49039A">
            <w:pPr>
              <w:pStyle w:val="TableParagraph"/>
              <w:spacing w:line="223" w:lineRule="exact"/>
              <w:ind w:left="10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Granted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1D37AB" w:rsidRDefault="001D37AB"/>
        </w:tc>
      </w:tr>
    </w:tbl>
    <w:p w:rsidR="001D37AB" w:rsidRDefault="001D37AB">
      <w:pPr>
        <w:rPr>
          <w:rFonts w:ascii="Arial" w:eastAsia="Arial" w:hAnsi="Arial" w:cs="Arial"/>
          <w:sz w:val="20"/>
          <w:szCs w:val="20"/>
        </w:rPr>
      </w:pPr>
    </w:p>
    <w:p w:rsidR="001D37AB" w:rsidRDefault="001D37AB">
      <w:pPr>
        <w:spacing w:before="2"/>
        <w:rPr>
          <w:rFonts w:ascii="Arial" w:eastAsia="Arial" w:hAnsi="Arial" w:cs="Arial"/>
          <w:sz w:val="20"/>
          <w:szCs w:val="20"/>
        </w:rPr>
      </w:pPr>
    </w:p>
    <w:p w:rsidR="001D37AB" w:rsidRDefault="0049039A">
      <w:pPr>
        <w:pStyle w:val="Heading1"/>
        <w:ind w:right="974"/>
        <w:jc w:val="center"/>
      </w:pPr>
      <w:r>
        <w:t>Please ensure all parts of the form are</w:t>
      </w:r>
      <w:r>
        <w:rPr>
          <w:spacing w:val="-10"/>
        </w:rPr>
        <w:t xml:space="preserve"> </w:t>
      </w:r>
      <w:r>
        <w:t>completed.</w:t>
      </w:r>
    </w:p>
    <w:p w:rsidR="001D37AB" w:rsidRDefault="0049039A">
      <w:pPr>
        <w:ind w:left="821" w:right="981"/>
        <w:jc w:val="center"/>
        <w:rPr>
          <w:rFonts w:ascii="Arial Narrow" w:eastAsia="Arial Narrow" w:hAnsi="Arial Narrow" w:cs="Arial Narrow"/>
        </w:rPr>
      </w:pPr>
      <w:r>
        <w:rPr>
          <w:rFonts w:ascii="Arial Narrow"/>
        </w:rPr>
        <w:t xml:space="preserve">Please send form to the SABA Secretary: </w:t>
      </w:r>
      <w:hyperlink r:id="rId5">
        <w:r>
          <w:rPr>
            <w:rFonts w:ascii="Arial Narrow"/>
            <w:color w:val="0000FF"/>
            <w:u w:val="single" w:color="0000FF"/>
          </w:rPr>
          <w:t xml:space="preserve">secretary@sabandassociation.org </w:t>
        </w:r>
      </w:hyperlink>
      <w:r>
        <w:rPr>
          <w:rFonts w:ascii="Arial Narrow"/>
        </w:rPr>
        <w:t>or P.O Box 309 North Adelaide</w:t>
      </w:r>
      <w:r>
        <w:rPr>
          <w:rFonts w:ascii="Arial Narrow"/>
          <w:spacing w:val="-31"/>
        </w:rPr>
        <w:t xml:space="preserve"> </w:t>
      </w:r>
      <w:r>
        <w:rPr>
          <w:rFonts w:ascii="Arial Narrow"/>
        </w:rPr>
        <w:t>5006</w:t>
      </w:r>
    </w:p>
    <w:sectPr w:rsidR="001D37AB">
      <w:type w:val="continuous"/>
      <w:pgSz w:w="12240" w:h="15840"/>
      <w:pgMar w:top="860" w:right="600" w:bottom="28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7AB"/>
    <w:rsid w:val="001D37AB"/>
    <w:rsid w:val="00490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21"/>
      <w:outlineLvl w:val="0"/>
    </w:pPr>
    <w:rPr>
      <w:rFonts w:ascii="Arial Narrow" w:eastAsia="Arial Narrow" w:hAnsi="Arial Narro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16"/>
    </w:pPr>
    <w:rPr>
      <w:rFonts w:ascii="Arial" w:eastAsia="Arial" w:hAnsi="Arial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21"/>
      <w:outlineLvl w:val="0"/>
    </w:pPr>
    <w:rPr>
      <w:rFonts w:ascii="Arial Narrow" w:eastAsia="Arial Narrow" w:hAnsi="Arial Narro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16"/>
    </w:pPr>
    <w:rPr>
      <w:rFonts w:ascii="Arial" w:eastAsia="Arial" w:hAnsi="Arial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cretary@sabandassociation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20569945.dotm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>The University of Adelaide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Australian Band Association Inc.                                           Band Registration</dc:title>
  <dc:creator>Bartholomew John O'Donovan</dc:creator>
  <cp:lastModifiedBy>Bartholomew John O'Donovan</cp:lastModifiedBy>
  <cp:revision>2</cp:revision>
  <dcterms:created xsi:type="dcterms:W3CDTF">2015-05-19T09:01:00Z</dcterms:created>
  <dcterms:modified xsi:type="dcterms:W3CDTF">2015-05-19T09:01:00Z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2015-05-18T00:00:00Z</vt:filetime>
  </property>
</Properties>
</file>